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95C592" w14:textId="65F832A6" w:rsidR="00EB56E7" w:rsidRDefault="00407866" w:rsidP="006B1B59">
      <w:pPr>
        <w:pStyle w:val="Title"/>
      </w:pPr>
      <w:r>
        <w:t>Sierra Digital Collections</w:t>
      </w:r>
    </w:p>
    <w:p w14:paraId="5FB822A5" w14:textId="61EF9CDE" w:rsidR="000634D9" w:rsidRDefault="00407866" w:rsidP="00772974">
      <w:pPr>
        <w:jc w:val="center"/>
      </w:pPr>
      <w:r>
        <w:rPr>
          <w:rFonts w:ascii="Georgia" w:eastAsiaTheme="majorEastAsia" w:hAnsi="Georgia" w:cstheme="majorBidi"/>
          <w:b/>
          <w:color w:val="D54120"/>
          <w:sz w:val="40"/>
          <w:szCs w:val="32"/>
        </w:rPr>
        <w:t xml:space="preserve">Title Priority Paging on Mobile Worklists </w:t>
      </w:r>
      <w:r w:rsidR="000634D9">
        <w:rPr>
          <w:noProof/>
          <w:lang w:bidi="he-IL"/>
        </w:rPr>
        <mc:AlternateContent>
          <mc:Choice Requires="wps">
            <w:drawing>
              <wp:inline distT="0" distB="0" distL="0" distR="0" wp14:anchorId="2B83DC67" wp14:editId="7CAB2991">
                <wp:extent cx="5934075" cy="38100"/>
                <wp:effectExtent l="0" t="0" r="28575" b="19050"/>
                <wp:docPr id="1" name="Straight Connector 1" descr="separating line"/>
                <wp:cNvGraphicFramePr/>
                <a:graphic xmlns:a="http://schemas.openxmlformats.org/drawingml/2006/main">
                  <a:graphicData uri="http://schemas.microsoft.com/office/word/2010/wordprocessingShape">
                    <wps:wsp>
                      <wps:cNvCnPr/>
                      <wps:spPr>
                        <a:xfrm flipV="1">
                          <a:off x="0" y="0"/>
                          <a:ext cx="5934075" cy="3810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a="http://schemas.openxmlformats.org/drawingml/2006/main" xmlns:a16="http://schemas.microsoft.com/office/drawing/2014/main" xmlns:pic="http://schemas.openxmlformats.org/drawingml/2006/picture" xmlns:a14="http://schemas.microsoft.com/office/drawing/2010/main">
            <w:pict w14:anchorId="40C2DA38">
              <v:line id="Straight Connector 1" style="flip:y;visibility:visible;mso-wrap-style:square;mso-left-percent:-10001;mso-top-percent:-10001;mso-position-horizontal:absolute;mso-position-horizontal-relative:char;mso-position-vertical:absolute;mso-position-vertical-relative:line;mso-left-percent:-10001;mso-top-percent:-10001" alt="separating line" o:spid="_x0000_s1026" strokecolor="#5a5a5a [2109]" strokeweight=".5pt" from="0,0" to="467.25pt,3pt" w14:anchorId="7D6165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">
                <v:stroke joinstyle="miter"/>
                <w10:anchorlock/>
              </v:line>
            </w:pict>
          </mc:Fallback>
        </mc:AlternateContent>
      </w:r>
    </w:p>
    <w:p w14:paraId="3616059C" w14:textId="77777777" w:rsidR="000634D9" w:rsidRDefault="000634D9" w:rsidP="000634D9"/>
    <w:p w14:paraId="1FD0B63C" w14:textId="45F668AB" w:rsidR="00932062" w:rsidRDefault="00817A23" w:rsidP="00932062">
      <w:r>
        <w:t>Title Priority Paging is available on the Mobile Worklists product for libraries that have Title Priority Paging in Sierra</w:t>
      </w:r>
      <w:r w:rsidR="34333F01">
        <w:t xml:space="preserve">. </w:t>
      </w:r>
      <w:r>
        <w:t xml:space="preserve">Library must be on Sierra </w:t>
      </w:r>
      <w:r w:rsidR="50D2A50E">
        <w:t>R</w:t>
      </w:r>
      <w:r>
        <w:t xml:space="preserve">elease 5.1 or later and have Mobile Worklists </w:t>
      </w:r>
      <w:r w:rsidR="4DBCA474">
        <w:t>R</w:t>
      </w:r>
      <w:r>
        <w:t>elease 3.1 or later</w:t>
      </w:r>
      <w:r w:rsidR="4F5CE4AD">
        <w:t xml:space="preserve">. </w:t>
      </w:r>
      <w:r>
        <w:t xml:space="preserve">Some features are available </w:t>
      </w:r>
      <w:r w:rsidR="1B020987">
        <w:t>i</w:t>
      </w:r>
      <w:r>
        <w:t xml:space="preserve">n later </w:t>
      </w:r>
      <w:r w:rsidR="1535195E">
        <w:t>R</w:t>
      </w:r>
      <w:r>
        <w:t xml:space="preserve">eleases, so </w:t>
      </w:r>
      <w:r w:rsidR="02205A47">
        <w:t xml:space="preserve">always </w:t>
      </w:r>
      <w:r>
        <w:t xml:space="preserve">upgrading to the latest </w:t>
      </w:r>
      <w:r w:rsidR="1E78EFF9">
        <w:t>R</w:t>
      </w:r>
      <w:r>
        <w:t>elease is recommended</w:t>
      </w:r>
      <w:r w:rsidR="090D7EB6">
        <w:t xml:space="preserve">. </w:t>
      </w:r>
      <w:r>
        <w:t>Title Priority Paging must be separately activated for Mobile Worklist</w:t>
      </w:r>
      <w:r w:rsidR="14C937D0">
        <w:t>s</w:t>
      </w:r>
      <w:r w:rsidR="7565549B">
        <w:t xml:space="preserve">. </w:t>
      </w:r>
      <w:r>
        <w:t>Contact Support to activate if necessary.</w:t>
      </w:r>
    </w:p>
    <w:p w14:paraId="3D676B07" w14:textId="4381C768" w:rsidR="00817A23" w:rsidRDefault="00817A23" w:rsidP="00932062"/>
    <w:p w14:paraId="64CBAEC8" w14:textId="4D1F8453" w:rsidR="00817A23" w:rsidRDefault="00DF05AC" w:rsidP="00932062">
      <w:r>
        <w:t xml:space="preserve">After signing </w:t>
      </w:r>
      <w:r w:rsidR="5474F04C">
        <w:t>into</w:t>
      </w:r>
      <w:r w:rsidR="276994E5">
        <w:t xml:space="preserve"> </w:t>
      </w:r>
      <w:r>
        <w:t xml:space="preserve">Mobile Worklists with </w:t>
      </w:r>
      <w:r w:rsidR="7DD08047">
        <w:t xml:space="preserve">your </w:t>
      </w:r>
      <w:r>
        <w:t>Sierra username and password, Title Priority Paging is available on the home screen.</w:t>
      </w:r>
    </w:p>
    <w:p w14:paraId="142E7C79" w14:textId="5669F6B6" w:rsidR="00DF05AC" w:rsidRDefault="00DF05AC" w:rsidP="00932062"/>
    <w:p w14:paraId="702EC977" w14:textId="77777777" w:rsidR="00511479" w:rsidRDefault="00DF05AC" w:rsidP="00511479">
      <w:pPr>
        <w:keepNext/>
      </w:pPr>
      <w:r>
        <w:rPr>
          <w:noProof/>
        </w:rPr>
        <w:drawing>
          <wp:inline distT="0" distB="0" distL="0" distR="0" wp14:anchorId="01D4DB69" wp14:editId="34333F01">
            <wp:extent cx="2063743" cy="3657600"/>
            <wp:effectExtent l="0" t="0" r="0" b="0"/>
            <wp:docPr id="10" name="Snagit_SNG86F" descr="Mobile Worklists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git_SNG86F"/>
                    <pic:cNvPicPr/>
                  </pic:nvPicPr>
                  <pic:blipFill>
                    <a:blip r:embed="rId10">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2F0EED64-549C-4CA8-BF18-1D677E1F8700}"/>
                        </a:ext>
                      </a:extLst>
                    </a:blip>
                    <a:stretch>
                      <a:fillRect/>
                    </a:stretch>
                  </pic:blipFill>
                  <pic:spPr>
                    <a:xfrm>
                      <a:off x="0" y="0"/>
                      <a:ext cx="2063743" cy="3657600"/>
                    </a:xfrm>
                    <a:prstGeom prst="rect">
                      <a:avLst/>
                    </a:prstGeom>
                  </pic:spPr>
                </pic:pic>
              </a:graphicData>
            </a:graphic>
          </wp:inline>
        </w:drawing>
      </w:r>
    </w:p>
    <w:p w14:paraId="3A2A8C45" w14:textId="03816CC1" w:rsidR="00DF05AC" w:rsidRDefault="00511479" w:rsidP="00511479">
      <w:pPr>
        <w:pStyle w:val="Caption"/>
      </w:pPr>
      <w:r>
        <w:t xml:space="preserve">Figure </w:t>
      </w:r>
      <w:fldSimple w:instr=" SEQ Figure \* ARABIC ">
        <w:r>
          <w:rPr>
            <w:noProof/>
          </w:rPr>
          <w:t>1</w:t>
        </w:r>
      </w:fldSimple>
    </w:p>
    <w:p w14:paraId="58AE4B69" w14:textId="07A240AA" w:rsidR="00DF05AC" w:rsidRDefault="00DF05AC" w:rsidP="00932062"/>
    <w:p w14:paraId="769779F8" w14:textId="2001A84A" w:rsidR="00DF05AC" w:rsidRDefault="00DF05AC" w:rsidP="00932062">
      <w:r>
        <w:t xml:space="preserve">Selecting Title Paging List displays the items that are to be paged at the </w:t>
      </w:r>
      <w:r w:rsidR="00467350">
        <w:t>library</w:t>
      </w:r>
      <w:r w:rsidR="34AEF5B0">
        <w:t xml:space="preserve">. </w:t>
      </w:r>
      <w:r w:rsidR="00467350">
        <w:t>Note that a background process that typically runs at 7:00AM, 10:00AM and 2:00PM updates the list</w:t>
      </w:r>
      <w:r w:rsidR="0C9F5DD1">
        <w:t xml:space="preserve">. </w:t>
      </w:r>
      <w:r w:rsidR="00467350">
        <w:t xml:space="preserve">New holds placed resulting in paging will not appear </w:t>
      </w:r>
      <w:r w:rsidR="3F629CE7">
        <w:t>i</w:t>
      </w:r>
      <w:r w:rsidR="00467350">
        <w:t>n the list until the process runs.</w:t>
      </w:r>
    </w:p>
    <w:p w14:paraId="6245E30C" w14:textId="193160BB" w:rsidR="00467350" w:rsidRDefault="00467350" w:rsidP="00932062"/>
    <w:p w14:paraId="16589FB5" w14:textId="705793AE" w:rsidR="00467350" w:rsidRDefault="00467350" w:rsidP="00932062"/>
    <w:p w14:paraId="6AC9776A" w14:textId="4DF70B6D" w:rsidR="00467350" w:rsidRDefault="00467350" w:rsidP="00932062"/>
    <w:p w14:paraId="197E406C" w14:textId="1B7A3153" w:rsidR="00467350" w:rsidRDefault="00467350" w:rsidP="00932062"/>
    <w:p w14:paraId="3A44A1EA" w14:textId="1B153D6A" w:rsidR="00467350" w:rsidRDefault="008743DF" w:rsidP="00932062">
      <w:r w:rsidRPr="1C7F2B41">
        <w:rPr>
          <w:noProof/>
        </w:rPr>
        <w:t xml:space="preserve"> </w:t>
      </w:r>
      <w:r w:rsidR="00265813">
        <w:rPr>
          <w:noProof/>
        </w:rPr>
        <w:drawing>
          <wp:inline distT="0" distB="0" distL="0" distR="0" wp14:anchorId="0D43E626" wp14:editId="05F31A4A">
            <wp:extent cx="2025650" cy="3526473"/>
            <wp:effectExtent l="0" t="0" r="0" b="0"/>
            <wp:docPr id="3" name="Picture 3" descr="Title paging list shows title, author, location and call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tle paging list shows title, author, location and call number"/>
                    <pic:cNvPicPr/>
                  </pic:nvPicPr>
                  <pic:blipFill>
                    <a:blip r:embed="rId11">
                      <a:extLst>
                        <a:ext uri="{28A0092B-C50C-407E-A947-70E740481C1C}">
                          <a14:useLocalDpi xmlns:a14="http://schemas.microsoft.com/office/drawing/2010/main" val="0"/>
                        </a:ext>
                      </a:extLst>
                    </a:blip>
                    <a:stretch>
                      <a:fillRect/>
                    </a:stretch>
                  </pic:blipFill>
                  <pic:spPr>
                    <a:xfrm>
                      <a:off x="0" y="0"/>
                      <a:ext cx="2028066" cy="3530678"/>
                    </a:xfrm>
                    <a:prstGeom prst="rect">
                      <a:avLst/>
                    </a:prstGeom>
                  </pic:spPr>
                </pic:pic>
              </a:graphicData>
            </a:graphic>
          </wp:inline>
        </w:drawing>
      </w:r>
    </w:p>
    <w:p w14:paraId="73C6E590" w14:textId="7E1D2F86" w:rsidR="00467350" w:rsidRDefault="00467350" w:rsidP="00932062"/>
    <w:p w14:paraId="71D130B1" w14:textId="405E1245" w:rsidR="00467350" w:rsidRDefault="00467350" w:rsidP="00E716AD">
      <w:r>
        <w:t>At the top</w:t>
      </w:r>
      <w:r w:rsidR="00265813">
        <w:t>, there</w:t>
      </w:r>
      <w:r>
        <w:t xml:space="preserve"> is a summary </w:t>
      </w:r>
      <w:r w:rsidR="00E716AD">
        <w:t>of the number of items to page and the date/time of last update</w:t>
      </w:r>
      <w:r w:rsidR="3D99C3E2">
        <w:t xml:space="preserve">. </w:t>
      </w:r>
      <w:r>
        <w:t>The default is to include all locations</w:t>
      </w:r>
      <w:r w:rsidR="00E716AD">
        <w:t xml:space="preserve"> in the branch</w:t>
      </w:r>
      <w:r w:rsidR="60918496">
        <w:t xml:space="preserve">. </w:t>
      </w:r>
      <w:r w:rsidR="00E716AD">
        <w:t>To restrict to one or more locations, select All Locations and then choose the locations</w:t>
      </w:r>
      <w:r w:rsidR="733AAC86">
        <w:t xml:space="preserve">. </w:t>
      </w:r>
      <w:r w:rsidR="00E716AD">
        <w:t>Only items matching the select locations will display.</w:t>
      </w:r>
    </w:p>
    <w:p w14:paraId="03BBEF6B" w14:textId="72D01D2E" w:rsidR="00E716AD" w:rsidRDefault="00E716AD" w:rsidP="00467350">
      <w:pPr>
        <w:ind w:left="0"/>
      </w:pPr>
      <w:r w:rsidRPr="00E716AD">
        <w:rPr>
          <w:noProof/>
        </w:rPr>
        <mc:AlternateContent>
          <mc:Choice Requires="wpg">
            <w:drawing>
              <wp:inline distT="0" distB="0" distL="0" distR="0" wp14:anchorId="34FC745C" wp14:editId="1AD22ABB">
                <wp:extent cx="1936750" cy="2914650"/>
                <wp:effectExtent l="0" t="0" r="6350" b="0"/>
                <wp:docPr id="22" name="Group 10" descr="Mobile Worklists location screen"/>
                <wp:cNvGraphicFramePr/>
                <a:graphic xmlns:a="http://schemas.openxmlformats.org/drawingml/2006/main">
                  <a:graphicData uri="http://schemas.microsoft.com/office/word/2010/wordprocessingGroup">
                    <wpg:wgp>
                      <wpg:cNvGrpSpPr/>
                      <wpg:grpSpPr>
                        <a:xfrm>
                          <a:off x="0" y="0"/>
                          <a:ext cx="1936750" cy="2914650"/>
                          <a:chOff x="0" y="0"/>
                          <a:chExt cx="3870018" cy="6858000"/>
                        </a:xfrm>
                      </wpg:grpSpPr>
                      <pic:pic xmlns:pic="http://schemas.openxmlformats.org/drawingml/2006/picture">
                        <pic:nvPicPr>
                          <pic:cNvPr id="23" name="Snagit_SNG83C"/>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0018" cy="6858000"/>
                          </a:xfrm>
                          <a:prstGeom prst="rect">
                            <a:avLst/>
                          </a:prstGeom>
                        </pic:spPr>
                      </pic:pic>
                      <pic:pic xmlns:pic="http://schemas.openxmlformats.org/drawingml/2006/picture">
                        <pic:nvPicPr>
                          <pic:cNvPr id="24"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7371" y="36213"/>
                            <a:ext cx="3792398" cy="235391"/>
                          </a:xfrm>
                          <a:prstGeom prst="rect">
                            <a:avLst/>
                          </a:prstGeom>
                        </pic:spPr>
                      </pic:pic>
                      <pic:pic xmlns:pic="http://schemas.openxmlformats.org/drawingml/2006/picture">
                        <pic:nvPicPr>
                          <pic:cNvPr id="25" name="Snagit_SNG85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2104" y="67412"/>
                            <a:ext cx="3805809" cy="172991"/>
                          </a:xfrm>
                          <a:prstGeom prst="rect">
                            <a:avLst/>
                          </a:prstGeom>
                        </pic:spPr>
                      </pic:pic>
                      <pic:pic xmlns:pic="http://schemas.openxmlformats.org/drawingml/2006/picture">
                        <pic:nvPicPr>
                          <pic:cNvPr id="26"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7371" y="36213"/>
                            <a:ext cx="3792398" cy="235391"/>
                          </a:xfrm>
                          <a:prstGeom prst="rect">
                            <a:avLst/>
                          </a:prstGeom>
                        </pic:spPr>
                      </pic:pic>
                      <pic:pic xmlns:pic="http://schemas.openxmlformats.org/drawingml/2006/picture">
                        <pic:nvPicPr>
                          <pic:cNvPr id="27" name="Snagit_SNG85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2104" y="67412"/>
                            <a:ext cx="3805809" cy="172991"/>
                          </a:xfrm>
                          <a:prstGeom prst="rect">
                            <a:avLst/>
                          </a:prstGeom>
                        </pic:spPr>
                      </pic:pic>
                      <pic:pic xmlns:pic="http://schemas.openxmlformats.org/drawingml/2006/picture">
                        <pic:nvPicPr>
                          <pic:cNvPr id="28"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5858" y="52816"/>
                            <a:ext cx="3792398" cy="235391"/>
                          </a:xfrm>
                          <a:prstGeom prst="rect">
                            <a:avLst/>
                          </a:prstGeom>
                        </pic:spPr>
                      </pic:pic>
                      <pic:pic xmlns:pic="http://schemas.openxmlformats.org/drawingml/2006/picture">
                        <pic:nvPicPr>
                          <pic:cNvPr id="29" name="Snagit_SNG85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0591" y="84015"/>
                            <a:ext cx="3805809" cy="172991"/>
                          </a:xfrm>
                          <a:prstGeom prst="rect">
                            <a:avLst/>
                          </a:prstGeom>
                        </pic:spPr>
                      </pic:pic>
                    </wpg:wgp>
                  </a:graphicData>
                </a:graphic>
              </wp:inline>
            </w:drawing>
          </mc:Choice>
          <mc:Fallback>
            <w:pict>
              <v:group w14:anchorId="7797666E" id="Group 10" o:spid="_x0000_s1026" alt="Mobile Worklists location screen" style="width:152.5pt;height:229.5pt;mso-position-horizontal-relative:char;mso-position-vertical-relative:line" coordsize="3870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nagit_SNG83C" o:spid="_x0000_s1027" type="#_x0000_t75" style="position:absolute;width:3870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">
                  <v:imagedata r:id="rId15" o:title=""/>
                </v:shape>
                <v:shape id="Snagit_SNG848" o:spid="_x0000_s1028" type="#_x0000_t75" style="position:absolute;left:773;top:362;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">
                  <v:imagedata r:id="rId16" o:title=""/>
                </v:shape>
                <v:shape id="Snagit_SNG852" o:spid="_x0000_s1029" type="#_x0000_t75" style="position:absolute;left:321;top:674;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">
                  <v:imagedata r:id="rId17" o:title=""/>
                </v:shape>
                <v:shape id="Snagit_SNG848" o:spid="_x0000_s1030" type="#_x0000_t75" style="position:absolute;left:773;top:362;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">
                  <v:imagedata r:id="rId16" o:title=""/>
                </v:shape>
                <v:shape id="Snagit_SNG852" o:spid="_x0000_s1031" type="#_x0000_t75" style="position:absolute;left:321;top:674;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">
                  <v:imagedata r:id="rId17" o:title=""/>
                </v:shape>
                <v:shape id="Snagit_SNG848" o:spid="_x0000_s1032" type="#_x0000_t75" style="position:absolute;left:758;top:528;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">
                  <v:imagedata r:id="rId16" o:title=""/>
                </v:shape>
                <v:shape id="Snagit_SNG852" o:spid="_x0000_s1033" type="#_x0000_t75" style="position:absolute;left:305;top:840;width:38059;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">
                  <v:imagedata r:id="rId17" o:title=""/>
                </v:shape>
                <w10:anchorlock/>
              </v:group>
            </w:pict>
          </mc:Fallback>
        </mc:AlternateContent>
      </w:r>
    </w:p>
    <w:p w14:paraId="5646850E" w14:textId="6A6B4F03" w:rsidR="00DF05AC" w:rsidRDefault="00DF05AC" w:rsidP="00932062"/>
    <w:p w14:paraId="5697C31A" w14:textId="0EEF7518" w:rsidR="004E58B8" w:rsidRDefault="00E716AD" w:rsidP="004E58B8">
      <w:r>
        <w:t>Select an item to view details.</w:t>
      </w:r>
    </w:p>
    <w:p w14:paraId="54E6D7E5" w14:textId="4876E36A" w:rsidR="00E716AD" w:rsidRDefault="00975E65" w:rsidP="004E2F32">
      <w:r w:rsidRPr="1C7F2B41">
        <w:rPr>
          <w:noProof/>
        </w:rPr>
        <w:t xml:space="preserve"> </w:t>
      </w:r>
      <w:r>
        <w:rPr>
          <w:noProof/>
        </w:rPr>
        <w:drawing>
          <wp:inline distT="0" distB="0" distL="0" distR="0" wp14:anchorId="7E2FFC01" wp14:editId="00B177D4">
            <wp:extent cx="1862386" cy="3295650"/>
            <wp:effectExtent l="0" t="0" r="5080" b="0"/>
            <wp:docPr id="4" name="Picture 4" descr="item detail shows location, call number, copy number, barcode, title, item status, item type opac message, and ico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tem detail shows location, call number, copy number, barcode, title, item status, item type opac message, and icode2"/>
                    <pic:cNvPicPr/>
                  </pic:nvPicPr>
                  <pic:blipFill>
                    <a:blip r:embed="rId18">
                      <a:extLst>
                        <a:ext uri="{28A0092B-C50C-407E-A947-70E740481C1C}">
                          <a14:useLocalDpi xmlns:a14="http://schemas.microsoft.com/office/drawing/2010/main" val="0"/>
                        </a:ext>
                      </a:extLst>
                    </a:blip>
                    <a:stretch>
                      <a:fillRect/>
                    </a:stretch>
                  </pic:blipFill>
                  <pic:spPr>
                    <a:xfrm>
                      <a:off x="0" y="0"/>
                      <a:ext cx="1864468" cy="3299334"/>
                    </a:xfrm>
                    <a:prstGeom prst="rect">
                      <a:avLst/>
                    </a:prstGeom>
                  </pic:spPr>
                </pic:pic>
              </a:graphicData>
            </a:graphic>
          </wp:inline>
        </w:drawing>
      </w:r>
    </w:p>
    <w:p w14:paraId="7BDFA350" w14:textId="4D894041" w:rsidR="00E716AD" w:rsidRDefault="00E716AD" w:rsidP="004E2F32"/>
    <w:p w14:paraId="2572D1C2" w14:textId="264F8FC6" w:rsidR="00E716AD" w:rsidRDefault="002D261E" w:rsidP="004E2F32">
      <w:r>
        <w:t>Swipe up or down to view the details of the item immediately above or below respectively on the summary screen</w:t>
      </w:r>
      <w:r w:rsidR="2D157CB9">
        <w:t xml:space="preserve">. </w:t>
      </w:r>
      <w:r>
        <w:t xml:space="preserve">Select the star on the bottom left to mark the item without checking it </w:t>
      </w:r>
      <w:r w:rsidR="1F40695C">
        <w:t xml:space="preserve">in. </w:t>
      </w:r>
      <w:r w:rsidR="00E716AD">
        <w:t>Select the checkmark on the bottom right to display the check in option.</w:t>
      </w:r>
    </w:p>
    <w:p w14:paraId="64CC627C" w14:textId="0FEB2D4E" w:rsidR="00E716AD" w:rsidRDefault="00E716AD" w:rsidP="004E2F32"/>
    <w:p w14:paraId="4C35BF49" w14:textId="79D2E6C0" w:rsidR="00E716AD" w:rsidRDefault="00E716AD" w:rsidP="004E2F32">
      <w:r w:rsidRPr="00E716AD">
        <w:rPr>
          <w:noProof/>
        </w:rPr>
        <w:lastRenderedPageBreak/>
        <mc:AlternateContent>
          <mc:Choice Requires="wpg">
            <w:drawing>
              <wp:inline distT="0" distB="0" distL="0" distR="0" wp14:anchorId="2AEB3D07" wp14:editId="644FDD82">
                <wp:extent cx="1644650" cy="3149600"/>
                <wp:effectExtent l="0" t="0" r="0" b="0"/>
                <wp:docPr id="39" name="Group 16" descr="Mobile Worklists detail with check in screen"/>
                <wp:cNvGraphicFramePr/>
                <a:graphic xmlns:a="http://schemas.openxmlformats.org/drawingml/2006/main">
                  <a:graphicData uri="http://schemas.microsoft.com/office/word/2010/wordprocessingGroup">
                    <wpg:wgp>
                      <wpg:cNvGrpSpPr/>
                      <wpg:grpSpPr>
                        <a:xfrm>
                          <a:off x="0" y="0"/>
                          <a:ext cx="1644650" cy="3149600"/>
                          <a:chOff x="0" y="0"/>
                          <a:chExt cx="3869519" cy="6858000"/>
                        </a:xfrm>
                      </wpg:grpSpPr>
                      <pic:pic xmlns:pic="http://schemas.openxmlformats.org/drawingml/2006/picture">
                        <pic:nvPicPr>
                          <pic:cNvPr id="40" name="Snagit_SNG851"/>
                          <pic:cNvPicPr preferRelativeResize="0">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69519" cy="6858000"/>
                          </a:xfrm>
                          <a:prstGeom prst="rect">
                            <a:avLst/>
                          </a:prstGeom>
                        </pic:spPr>
                      </pic:pic>
                      <pic:pic xmlns:pic="http://schemas.openxmlformats.org/drawingml/2006/picture">
                        <pic:nvPicPr>
                          <pic:cNvPr id="41"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7121" y="36213"/>
                            <a:ext cx="3792398" cy="235391"/>
                          </a:xfrm>
                          <a:prstGeom prst="rect">
                            <a:avLst/>
                          </a:prstGeom>
                        </pic:spPr>
                      </pic:pic>
                      <pic:pic xmlns:pic="http://schemas.openxmlformats.org/drawingml/2006/picture">
                        <pic:nvPicPr>
                          <pic:cNvPr id="42" name="Snagit_SNG85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1854" y="67412"/>
                            <a:ext cx="3805809" cy="172991"/>
                          </a:xfrm>
                          <a:prstGeom prst="rect">
                            <a:avLst/>
                          </a:prstGeom>
                        </pic:spPr>
                      </pic:pic>
                      <pic:pic xmlns:pic="http://schemas.openxmlformats.org/drawingml/2006/picture">
                        <pic:nvPicPr>
                          <pic:cNvPr id="43"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7121" y="36213"/>
                            <a:ext cx="3792398" cy="235391"/>
                          </a:xfrm>
                          <a:prstGeom prst="rect">
                            <a:avLst/>
                          </a:prstGeom>
                        </pic:spPr>
                      </pic:pic>
                      <pic:pic xmlns:pic="http://schemas.openxmlformats.org/drawingml/2006/picture">
                        <pic:nvPicPr>
                          <pic:cNvPr id="44" name="Snagit_SNG85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1854" y="67412"/>
                            <a:ext cx="3805809" cy="172991"/>
                          </a:xfrm>
                          <a:prstGeom prst="rect">
                            <a:avLst/>
                          </a:prstGeom>
                        </pic:spPr>
                      </pic:pic>
                      <pic:pic xmlns:pic="http://schemas.openxmlformats.org/drawingml/2006/picture">
                        <pic:nvPicPr>
                          <pic:cNvPr id="45"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5608" y="52816"/>
                            <a:ext cx="3792398" cy="235391"/>
                          </a:xfrm>
                          <a:prstGeom prst="rect">
                            <a:avLst/>
                          </a:prstGeom>
                        </pic:spPr>
                      </pic:pic>
                      <pic:pic xmlns:pic="http://schemas.openxmlformats.org/drawingml/2006/picture">
                        <pic:nvPicPr>
                          <pic:cNvPr id="46" name="Snagit_SNG85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0341" y="84015"/>
                            <a:ext cx="3805809" cy="172991"/>
                          </a:xfrm>
                          <a:prstGeom prst="rect">
                            <a:avLst/>
                          </a:prstGeom>
                        </pic:spPr>
                      </pic:pic>
                    </wpg:wgp>
                  </a:graphicData>
                </a:graphic>
              </wp:inline>
            </w:drawing>
          </mc:Choice>
          <mc:Fallback>
            <w:pict>
              <v:group w14:anchorId="2F44EC9E" id="Group 16" o:spid="_x0000_s1026" alt="Mobile Worklists detail with check in screen" style="width:129.5pt;height:248pt;mso-position-horizontal-relative:char;mso-position-vertical-relative:line" coordsize="38695,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">
                <v:shape id="Snagit_SNG851" o:spid="_x0000_s1027" type="#_x0000_t75" style="position:absolute;width:38695;height:685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">
                  <v:imagedata r:id="rId20" o:title=""/>
                </v:shape>
                <v:shape id="Snagit_SNG848" o:spid="_x0000_s1028" type="#_x0000_t75" style="position:absolute;left:771;top:362;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">
                  <v:imagedata r:id="rId16" o:title=""/>
                </v:shape>
                <v:shape id="Snagit_SNG852" o:spid="_x0000_s1029" type="#_x0000_t75" style="position:absolute;left:318;top:674;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">
                  <v:imagedata r:id="rId17" o:title=""/>
                </v:shape>
                <v:shape id="Snagit_SNG848" o:spid="_x0000_s1030" type="#_x0000_t75" style="position:absolute;left:771;top:362;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">
                  <v:imagedata r:id="rId16" o:title=""/>
                </v:shape>
                <v:shape id="Snagit_SNG852" o:spid="_x0000_s1031" type="#_x0000_t75" style="position:absolute;left:318;top:674;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">
                  <v:imagedata r:id="rId17" o:title=""/>
                </v:shape>
                <v:shape id="Snagit_SNG848" o:spid="_x0000_s1032" type="#_x0000_t75" style="position:absolute;left:756;top:528;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">
                  <v:imagedata r:id="rId16" o:title=""/>
                </v:shape>
                <v:shape id="Snagit_SNG852" o:spid="_x0000_s1033" type="#_x0000_t75" style="position:absolute;left:303;top:840;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">
                  <v:imagedata r:id="rId17" o:title=""/>
                </v:shape>
                <w10:anchorlock/>
              </v:group>
            </w:pict>
          </mc:Fallback>
        </mc:AlternateContent>
      </w:r>
    </w:p>
    <w:p w14:paraId="4CB4EB43" w14:textId="53B24174" w:rsidR="00E716AD" w:rsidRDefault="00E716AD" w:rsidP="004E2F32"/>
    <w:p w14:paraId="7885F05B" w14:textId="3DCB2AF5" w:rsidR="00E716AD" w:rsidRDefault="00E716AD" w:rsidP="004E2F32">
      <w:r>
        <w:t xml:space="preserve">Select Check In Item to check the item </w:t>
      </w:r>
      <w:r w:rsidR="335AB766">
        <w:t xml:space="preserve">in. </w:t>
      </w:r>
      <w:r>
        <w:t>With the device camera, you can check in the item by scanning the barcode.</w:t>
      </w:r>
    </w:p>
    <w:p w14:paraId="78D82DA5" w14:textId="185C116C" w:rsidR="00E716AD" w:rsidRDefault="00E716AD" w:rsidP="004E2F32"/>
    <w:p w14:paraId="1F152717" w14:textId="047DA15D" w:rsidR="00E716AD" w:rsidRDefault="00E716AD" w:rsidP="004E2F32">
      <w:r w:rsidRPr="00E716AD">
        <w:rPr>
          <w:noProof/>
        </w:rPr>
        <mc:AlternateContent>
          <mc:Choice Requires="wpg">
            <w:drawing>
              <wp:inline distT="0" distB="0" distL="0" distR="0" wp14:anchorId="62A42115" wp14:editId="1ADB3A7D">
                <wp:extent cx="1466850" cy="3003550"/>
                <wp:effectExtent l="0" t="0" r="0" b="6350"/>
                <wp:docPr id="47" name="Group 32" descr="Barcode scan"/>
                <wp:cNvGraphicFramePr/>
                <a:graphic xmlns:a="http://schemas.openxmlformats.org/drawingml/2006/main">
                  <a:graphicData uri="http://schemas.microsoft.com/office/word/2010/wordprocessingGroup">
                    <wpg:wgp>
                      <wpg:cNvGrpSpPr/>
                      <wpg:grpSpPr>
                        <a:xfrm>
                          <a:off x="0" y="0"/>
                          <a:ext cx="1466850" cy="3003550"/>
                          <a:chOff x="0" y="0"/>
                          <a:chExt cx="3863364" cy="6858000"/>
                        </a:xfrm>
                      </wpg:grpSpPr>
                      <wpg:grpSp>
                        <wpg:cNvPr id="48" name="Group 48"/>
                        <wpg:cNvGrpSpPr/>
                        <wpg:grpSpPr>
                          <a:xfrm>
                            <a:off x="0" y="0"/>
                            <a:ext cx="3863364" cy="6858000"/>
                            <a:chOff x="0" y="0"/>
                            <a:chExt cx="3863364" cy="6858000"/>
                          </a:xfrm>
                        </wpg:grpSpPr>
                        <wpg:grpSp>
                          <wpg:cNvPr id="49" name="Group 49"/>
                          <wpg:cNvGrpSpPr/>
                          <wpg:grpSpPr>
                            <a:xfrm>
                              <a:off x="0" y="0"/>
                              <a:ext cx="3863364" cy="6858000"/>
                              <a:chOff x="0" y="0"/>
                              <a:chExt cx="3863364" cy="6858000"/>
                            </a:xfrm>
                          </wpg:grpSpPr>
                          <pic:pic xmlns:pic="http://schemas.openxmlformats.org/drawingml/2006/picture">
                            <pic:nvPicPr>
                              <pic:cNvPr id="50" name="Snagit_SNG83A"/>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63364" cy="6858000"/>
                              </a:xfrm>
                              <a:prstGeom prst="rect">
                                <a:avLst/>
                              </a:prstGeom>
                            </pic:spPr>
                          </pic:pic>
                          <pic:pic xmlns:pic="http://schemas.openxmlformats.org/drawingml/2006/picture">
                            <pic:nvPicPr>
                              <pic:cNvPr id="51" name="Snagit_SNG85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8777" y="67412"/>
                                <a:ext cx="3805809" cy="172991"/>
                              </a:xfrm>
                              <a:prstGeom prst="rect">
                                <a:avLst/>
                              </a:prstGeom>
                            </pic:spPr>
                          </pic:pic>
                          <pic:pic xmlns:pic="http://schemas.openxmlformats.org/drawingml/2006/picture">
                            <pic:nvPicPr>
                              <pic:cNvPr id="52" name="Snagit_SNG85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8777" y="67412"/>
                                <a:ext cx="3805809" cy="172991"/>
                              </a:xfrm>
                              <a:prstGeom prst="rect">
                                <a:avLst/>
                              </a:prstGeom>
                            </pic:spPr>
                          </pic:pic>
                          <pic:pic xmlns:pic="http://schemas.openxmlformats.org/drawingml/2006/picture">
                            <pic:nvPicPr>
                              <pic:cNvPr id="53" name="Snagit_SNG85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27264" y="84015"/>
                                <a:ext cx="3805809" cy="172991"/>
                              </a:xfrm>
                              <a:prstGeom prst="rect">
                                <a:avLst/>
                              </a:prstGeom>
                            </pic:spPr>
                          </pic:pic>
                          <pic:pic xmlns:pic="http://schemas.openxmlformats.org/drawingml/2006/picture">
                            <pic:nvPicPr>
                              <pic:cNvPr id="54" name="Snagit_SNG82F"/>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50508" y="2519364"/>
                                <a:ext cx="3407780" cy="390524"/>
                              </a:xfrm>
                              <a:prstGeom prst="rect">
                                <a:avLst/>
                              </a:prstGeom>
                            </pic:spPr>
                          </pic:pic>
                          <pic:pic xmlns:pic="http://schemas.openxmlformats.org/drawingml/2006/picture">
                            <pic:nvPicPr>
                              <pic:cNvPr id="55" name="Snagit_SNG82F"/>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72531" y="1180363"/>
                                <a:ext cx="3779594" cy="486512"/>
                              </a:xfrm>
                              <a:prstGeom prst="rect">
                                <a:avLst/>
                              </a:prstGeom>
                            </pic:spPr>
                          </pic:pic>
                        </wpg:grpSp>
                        <pic:pic xmlns:pic="http://schemas.openxmlformats.org/drawingml/2006/picture">
                          <pic:nvPicPr>
                            <pic:cNvPr id="56"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8781" y="26631"/>
                              <a:ext cx="3792398" cy="235391"/>
                            </a:xfrm>
                            <a:prstGeom prst="rect">
                              <a:avLst/>
                            </a:prstGeom>
                          </pic:spPr>
                        </pic:pic>
                        <pic:pic xmlns:pic="http://schemas.openxmlformats.org/drawingml/2006/picture">
                          <pic:nvPicPr>
                            <pic:cNvPr id="57" name="Snagit_SNG85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3514" y="57830"/>
                              <a:ext cx="3805809" cy="172991"/>
                            </a:xfrm>
                            <a:prstGeom prst="rect">
                              <a:avLst/>
                            </a:prstGeom>
                          </pic:spPr>
                        </pic:pic>
                        <pic:pic xmlns:pic="http://schemas.openxmlformats.org/drawingml/2006/picture">
                          <pic:nvPicPr>
                            <pic:cNvPr id="58"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8781" y="26631"/>
                              <a:ext cx="3792398" cy="235391"/>
                            </a:xfrm>
                            <a:prstGeom prst="rect">
                              <a:avLst/>
                            </a:prstGeom>
                          </pic:spPr>
                        </pic:pic>
                        <pic:pic xmlns:pic="http://schemas.openxmlformats.org/drawingml/2006/picture">
                          <pic:nvPicPr>
                            <pic:cNvPr id="59" name="Snagit_SNG85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13514" y="57830"/>
                              <a:ext cx="3805809" cy="172991"/>
                            </a:xfrm>
                            <a:prstGeom prst="rect">
                              <a:avLst/>
                            </a:prstGeom>
                          </pic:spPr>
                        </pic:pic>
                        <pic:pic xmlns:pic="http://schemas.openxmlformats.org/drawingml/2006/picture">
                          <pic:nvPicPr>
                            <pic:cNvPr id="60"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57268" y="43234"/>
                              <a:ext cx="3792398" cy="235391"/>
                            </a:xfrm>
                            <a:prstGeom prst="rect">
                              <a:avLst/>
                            </a:prstGeom>
                          </pic:spPr>
                        </pic:pic>
                        <pic:pic xmlns:pic="http://schemas.openxmlformats.org/drawingml/2006/picture">
                          <pic:nvPicPr>
                            <pic:cNvPr id="61" name="Snagit_SNG852"/>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48213" y="74433"/>
                              <a:ext cx="3805809" cy="172991"/>
                            </a:xfrm>
                            <a:prstGeom prst="rect">
                              <a:avLst/>
                            </a:prstGeom>
                          </pic:spPr>
                        </pic:pic>
                      </wpg:grpSp>
                      <pic:pic xmlns:pic="http://schemas.openxmlformats.org/drawingml/2006/picture">
                        <pic:nvPicPr>
                          <pic:cNvPr id="62" name="Snagit_SNG82E"/>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50508" y="2977385"/>
                            <a:ext cx="3668815" cy="784992"/>
                          </a:xfrm>
                          <a:prstGeom prst="rect">
                            <a:avLst/>
                          </a:prstGeom>
                        </pic:spPr>
                      </pic:pic>
                    </wpg:wgp>
                  </a:graphicData>
                </a:graphic>
              </wp:inline>
            </w:drawing>
          </mc:Choice>
          <mc:Fallback>
            <w:pict>
              <v:group w14:anchorId="17E18ABE" id="Group 32" o:spid="_x0000_s1026" alt="Barcode scan" style="width:115.5pt;height:236.5pt;mso-position-horizontal-relative:char;mso-position-vertical-relative:line" coordsize="38633,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">
                <v:group id="Group 48" o:spid="_x0000_s1027" style="position:absolute;width:38633;height:68580" coordsize="3863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group id="Group 49" o:spid="_x0000_s1028" style="position:absolute;width:38633;height:68580" coordsize="38633,68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Snagit_SNG83A" o:spid="_x0000_s1029" type="#_x0000_t75" style="position:absolute;width:38633;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">
                      <v:imagedata r:id="rId25" o:title=""/>
                    </v:shape>
                    <v:shape id="Snagit_SNG852" o:spid="_x0000_s1030" type="#_x0000_t75" style="position:absolute;left:287;top:674;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">
                      <v:imagedata r:id="rId26" o:title=""/>
                    </v:shape>
                    <v:shape id="Snagit_SNG852" o:spid="_x0000_s1031" type="#_x0000_t75" style="position:absolute;left:287;top:674;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">
                      <v:imagedata r:id="rId26" o:title=""/>
                    </v:shape>
                    <v:shape id="Snagit_SNG852" o:spid="_x0000_s1032" type="#_x0000_t75" style="position:absolute;left:272;top:840;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">
                      <v:imagedata r:id="rId26" o:title=""/>
                    </v:shape>
                    <v:shape id="Snagit_SNG82F" o:spid="_x0000_s1033" type="#_x0000_t75" style="position:absolute;left:1505;top:25193;width:34077;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">
                      <v:imagedata r:id="rId27" o:title=""/>
                    </v:shape>
                    <v:shape id="Snagit_SNG82F" o:spid="_x0000_s1034" type="#_x0000_t75" style="position:absolute;left:725;top:11803;width:37796;height:4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">
                      <v:imagedata r:id="rId27" o:title=""/>
                    </v:shape>
                  </v:group>
                  <v:shape id="Snagit_SNG848" o:spid="_x0000_s1035" type="#_x0000_t75" style="position:absolute;left:587;top:266;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">
                    <v:imagedata r:id="rId16" o:title=""/>
                  </v:shape>
                  <v:shape id="Snagit_SNG852" o:spid="_x0000_s1036" type="#_x0000_t75" style="position:absolute;left:135;top:578;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">
                    <v:imagedata r:id="rId26" o:title=""/>
                  </v:shape>
                  <v:shape id="Snagit_SNG848" o:spid="_x0000_s1037" type="#_x0000_t75" style="position:absolute;left:587;top:266;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">
                    <v:imagedata r:id="rId16" o:title=""/>
                  </v:shape>
                  <v:shape id="Snagit_SNG852" o:spid="_x0000_s1038" type="#_x0000_t75" style="position:absolute;left:135;top:578;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">
                    <v:imagedata r:id="rId26" o:title=""/>
                  </v:shape>
                  <v:shape id="Snagit_SNG848" o:spid="_x0000_s1039" type="#_x0000_t75" style="position:absolute;left:572;top:432;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">
                    <v:imagedata r:id="rId16" o:title=""/>
                  </v:shape>
                  <v:shape id="Snagit_SNG852" o:spid="_x0000_s1040" type="#_x0000_t75" style="position:absolute;left:482;top:744;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">
                    <v:imagedata r:id="rId26" o:title=""/>
                  </v:shape>
                </v:group>
                <v:shape id="Snagit_SNG82E" o:spid="_x0000_s1041" type="#_x0000_t75" style="position:absolute;left:1505;top:29773;width:36688;height:7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">
                  <v:imagedata r:id="rId28" o:title=""/>
                </v:shape>
                <w10:anchorlock/>
              </v:group>
            </w:pict>
          </mc:Fallback>
        </mc:AlternateContent>
      </w:r>
    </w:p>
    <w:p w14:paraId="783346FB" w14:textId="62370F81" w:rsidR="00E716AD" w:rsidRDefault="00E716AD" w:rsidP="004E2F32"/>
    <w:p w14:paraId="755ABFAC" w14:textId="1ADE33A3" w:rsidR="00E716AD" w:rsidRDefault="00E716AD" w:rsidP="004E2F32">
      <w:r>
        <w:t>If the camera is unavailable or the barcode is not scannable, select the keyboard at the bottom of the screen to type in the barcode number.</w:t>
      </w:r>
    </w:p>
    <w:p w14:paraId="596FA8BD" w14:textId="2BA9412A" w:rsidR="00E716AD" w:rsidRDefault="00E716AD" w:rsidP="004E2F32"/>
    <w:p w14:paraId="1735AE52" w14:textId="5B736D2E" w:rsidR="00E716AD" w:rsidRDefault="00E716AD" w:rsidP="004E2F32">
      <w:r w:rsidRPr="00E716AD">
        <w:rPr>
          <w:noProof/>
        </w:rPr>
        <w:lastRenderedPageBreak/>
        <mc:AlternateContent>
          <mc:Choice Requires="wpg">
            <w:drawing>
              <wp:inline distT="0" distB="0" distL="0" distR="0" wp14:anchorId="76306BED" wp14:editId="25E81665">
                <wp:extent cx="1790700" cy="3289300"/>
                <wp:effectExtent l="0" t="0" r="0" b="6350"/>
                <wp:docPr id="63" name="Group 9" descr="Barcode keyboard input"/>
                <wp:cNvGraphicFramePr/>
                <a:graphic xmlns:a="http://schemas.openxmlformats.org/drawingml/2006/main">
                  <a:graphicData uri="http://schemas.microsoft.com/office/word/2010/wordprocessingGroup">
                    <wpg:wgp>
                      <wpg:cNvGrpSpPr/>
                      <wpg:grpSpPr>
                        <a:xfrm>
                          <a:off x="0" y="0"/>
                          <a:ext cx="1790700" cy="3289300"/>
                          <a:chOff x="0" y="0"/>
                          <a:chExt cx="3869519" cy="6858000"/>
                        </a:xfrm>
                      </wpg:grpSpPr>
                      <pic:pic xmlns:pic="http://schemas.openxmlformats.org/drawingml/2006/picture">
                        <pic:nvPicPr>
                          <pic:cNvPr id="64" name="Snagit_SNG85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69519" cy="6858000"/>
                          </a:xfrm>
                          <a:prstGeom prst="rect">
                            <a:avLst/>
                          </a:prstGeom>
                        </pic:spPr>
                      </pic:pic>
                      <pic:pic xmlns:pic="http://schemas.openxmlformats.org/drawingml/2006/picture">
                        <pic:nvPicPr>
                          <pic:cNvPr id="65"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7121" y="36213"/>
                            <a:ext cx="3792398" cy="235391"/>
                          </a:xfrm>
                          <a:prstGeom prst="rect">
                            <a:avLst/>
                          </a:prstGeom>
                        </pic:spPr>
                      </pic:pic>
                      <pic:pic xmlns:pic="http://schemas.openxmlformats.org/drawingml/2006/picture">
                        <pic:nvPicPr>
                          <pic:cNvPr id="66" name="Snagit_SNG85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1854" y="67412"/>
                            <a:ext cx="3805809" cy="172991"/>
                          </a:xfrm>
                          <a:prstGeom prst="rect">
                            <a:avLst/>
                          </a:prstGeom>
                        </pic:spPr>
                      </pic:pic>
                      <pic:pic xmlns:pic="http://schemas.openxmlformats.org/drawingml/2006/picture">
                        <pic:nvPicPr>
                          <pic:cNvPr id="67"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7121" y="36213"/>
                            <a:ext cx="3792398" cy="235391"/>
                          </a:xfrm>
                          <a:prstGeom prst="rect">
                            <a:avLst/>
                          </a:prstGeom>
                        </pic:spPr>
                      </pic:pic>
                      <pic:pic xmlns:pic="http://schemas.openxmlformats.org/drawingml/2006/picture">
                        <pic:nvPicPr>
                          <pic:cNvPr id="68" name="Snagit_SNG85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1854" y="67412"/>
                            <a:ext cx="3805809" cy="172991"/>
                          </a:xfrm>
                          <a:prstGeom prst="rect">
                            <a:avLst/>
                          </a:prstGeom>
                        </pic:spPr>
                      </pic:pic>
                      <pic:pic xmlns:pic="http://schemas.openxmlformats.org/drawingml/2006/picture">
                        <pic:nvPicPr>
                          <pic:cNvPr id="69"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5608" y="52816"/>
                            <a:ext cx="3792398" cy="235391"/>
                          </a:xfrm>
                          <a:prstGeom prst="rect">
                            <a:avLst/>
                          </a:prstGeom>
                        </pic:spPr>
                      </pic:pic>
                      <pic:pic xmlns:pic="http://schemas.openxmlformats.org/drawingml/2006/picture">
                        <pic:nvPicPr>
                          <pic:cNvPr id="70" name="Snagit_SNG85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0341" y="84015"/>
                            <a:ext cx="3805809" cy="172991"/>
                          </a:xfrm>
                          <a:prstGeom prst="rect">
                            <a:avLst/>
                          </a:prstGeom>
                        </pic:spPr>
                      </pic:pic>
                    </wpg:wgp>
                  </a:graphicData>
                </a:graphic>
              </wp:inline>
            </w:drawing>
          </mc:Choice>
          <mc:Fallback>
            <w:pict>
              <v:group w14:anchorId="58F92830" id="Group 9" o:spid="_x0000_s1026" alt="Barcode keyboard input" style="width:141pt;height:259pt;mso-position-horizontal-relative:char;mso-position-vertical-relative:line" coordsize="38695,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">
                <v:shape id="Snagit_SNG852" o:spid="_x0000_s1027" type="#_x0000_t75" style="position:absolute;width:38695;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">
                  <v:imagedata r:id="rId30" o:title=""/>
                </v:shape>
                <v:shape id="Snagit_SNG848" o:spid="_x0000_s1028" type="#_x0000_t75" style="position:absolute;left:771;top:362;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">
                  <v:imagedata r:id="rId16" o:title=""/>
                </v:shape>
                <v:shape id="Snagit_SNG852" o:spid="_x0000_s1029" type="#_x0000_t75" style="position:absolute;left:318;top:674;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">
                  <v:imagedata r:id="rId17" o:title=""/>
                </v:shape>
                <v:shape id="Snagit_SNG848" o:spid="_x0000_s1030" type="#_x0000_t75" style="position:absolute;left:771;top:362;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">
                  <v:imagedata r:id="rId16" o:title=""/>
                </v:shape>
                <v:shape id="Snagit_SNG852" o:spid="_x0000_s1031" type="#_x0000_t75" style="position:absolute;left:318;top:674;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">
                  <v:imagedata r:id="rId17" o:title=""/>
                </v:shape>
                <v:shape id="Snagit_SNG848" o:spid="_x0000_s1032" type="#_x0000_t75" style="position:absolute;left:756;top:528;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">
                  <v:imagedata r:id="rId16" o:title=""/>
                </v:shape>
                <v:shape id="Snagit_SNG852" o:spid="_x0000_s1033" type="#_x0000_t75" style="position:absolute;left:303;top:840;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">
                  <v:imagedata r:id="rId17" o:title=""/>
                </v:shape>
                <w10:anchorlock/>
              </v:group>
            </w:pict>
          </mc:Fallback>
        </mc:AlternateContent>
      </w:r>
    </w:p>
    <w:p w14:paraId="0EBF1609" w14:textId="3664DE6C" w:rsidR="00E716AD" w:rsidRDefault="002D261E" w:rsidP="004E2F32">
      <w:r>
        <w:t xml:space="preserve">Checking in the item </w:t>
      </w:r>
      <w:r w:rsidR="7E4C92DD">
        <w:t>would</w:t>
      </w:r>
      <w:r>
        <w:t xml:space="preserve"> place the item on the </w:t>
      </w:r>
      <w:proofErr w:type="spellStart"/>
      <w:r>
        <w:t>holdshelf</w:t>
      </w:r>
      <w:proofErr w:type="spellEnd"/>
      <w:r>
        <w:t xml:space="preserve"> if the locations served of the Sierra username matches the pickup location.</w:t>
      </w:r>
    </w:p>
    <w:p w14:paraId="159FCEB3" w14:textId="2EC9620D" w:rsidR="002D261E" w:rsidRDefault="002D261E" w:rsidP="004E2F32"/>
    <w:p w14:paraId="7EC348F6" w14:textId="612E252D" w:rsidR="002D261E" w:rsidRDefault="008D3653" w:rsidP="004E2F32">
      <w:r w:rsidRPr="1C7F2B41">
        <w:rPr>
          <w:noProof/>
        </w:rPr>
        <w:t xml:space="preserve"> </w:t>
      </w:r>
      <w:r>
        <w:rPr>
          <w:noProof/>
        </w:rPr>
        <w:drawing>
          <wp:inline distT="0" distB="0" distL="0" distR="0" wp14:anchorId="5A86DE2F" wp14:editId="05DB52E9">
            <wp:extent cx="1864519" cy="3314700"/>
            <wp:effectExtent l="0" t="0" r="2540" b="0"/>
            <wp:docPr id="6" name="Picture 6" descr="Put on Hold Shelf, this item meets a hold request at this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ut on Hold Shelf, this item meets a hold request at this location"/>
                    <pic:cNvPicPr/>
                  </pic:nvPicPr>
                  <pic:blipFill>
                    <a:blip r:embed="rId31">
                      <a:extLst>
                        <a:ext uri="{28A0092B-C50C-407E-A947-70E740481C1C}">
                          <a14:useLocalDpi xmlns:a14="http://schemas.microsoft.com/office/drawing/2010/main" val="0"/>
                        </a:ext>
                      </a:extLst>
                    </a:blip>
                    <a:stretch>
                      <a:fillRect/>
                    </a:stretch>
                  </pic:blipFill>
                  <pic:spPr>
                    <a:xfrm>
                      <a:off x="0" y="0"/>
                      <a:ext cx="1867417" cy="3319852"/>
                    </a:xfrm>
                    <a:prstGeom prst="rect">
                      <a:avLst/>
                    </a:prstGeom>
                  </pic:spPr>
                </pic:pic>
              </a:graphicData>
            </a:graphic>
          </wp:inline>
        </w:drawing>
      </w:r>
    </w:p>
    <w:p w14:paraId="1540FF59" w14:textId="7990B439" w:rsidR="00E716AD" w:rsidRDefault="00E716AD" w:rsidP="004E2F32"/>
    <w:p w14:paraId="3F5EE611" w14:textId="3F6CCDF6" w:rsidR="00E716AD" w:rsidRDefault="002D261E" w:rsidP="004E2F32">
      <w:r>
        <w:lastRenderedPageBreak/>
        <w:t>If the item it to be picked up at a different location based on the above criteria, it will be set in transit.</w:t>
      </w:r>
    </w:p>
    <w:p w14:paraId="409648B3" w14:textId="0A28EBE3" w:rsidR="002D261E" w:rsidRDefault="002D261E" w:rsidP="004E2F32">
      <w:r w:rsidRPr="002D261E">
        <w:rPr>
          <w:noProof/>
        </w:rPr>
        <mc:AlternateContent>
          <mc:Choice Requires="wpg">
            <w:drawing>
              <wp:inline distT="0" distB="0" distL="0" distR="0" wp14:anchorId="5EEE227A" wp14:editId="4B5F05A6">
                <wp:extent cx="1587500" cy="3168650"/>
                <wp:effectExtent l="0" t="0" r="0" b="0"/>
                <wp:docPr id="79" name="Group 9" descr="In Transit message"/>
                <wp:cNvGraphicFramePr/>
                <a:graphic xmlns:a="http://schemas.openxmlformats.org/drawingml/2006/main">
                  <a:graphicData uri="http://schemas.microsoft.com/office/word/2010/wordprocessingGroup">
                    <wpg:wgp>
                      <wpg:cNvGrpSpPr/>
                      <wpg:grpSpPr>
                        <a:xfrm>
                          <a:off x="0" y="0"/>
                          <a:ext cx="1587500" cy="3168650"/>
                          <a:chOff x="0" y="0"/>
                          <a:chExt cx="3869519" cy="6858000"/>
                        </a:xfrm>
                      </wpg:grpSpPr>
                      <pic:pic xmlns:pic="http://schemas.openxmlformats.org/drawingml/2006/picture">
                        <pic:nvPicPr>
                          <pic:cNvPr id="80" name="Snagit_SNG835"/>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69519" cy="6858000"/>
                          </a:xfrm>
                          <a:prstGeom prst="rect">
                            <a:avLst/>
                          </a:prstGeom>
                        </pic:spPr>
                      </pic:pic>
                      <pic:pic xmlns:pic="http://schemas.openxmlformats.org/drawingml/2006/picture">
                        <pic:nvPicPr>
                          <pic:cNvPr id="81"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7121" y="36213"/>
                            <a:ext cx="3792398" cy="235391"/>
                          </a:xfrm>
                          <a:prstGeom prst="rect">
                            <a:avLst/>
                          </a:prstGeom>
                        </pic:spPr>
                      </pic:pic>
                      <pic:pic xmlns:pic="http://schemas.openxmlformats.org/drawingml/2006/picture">
                        <pic:nvPicPr>
                          <pic:cNvPr id="82" name="Snagit_SNG85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1854" y="67412"/>
                            <a:ext cx="3805809" cy="172991"/>
                          </a:xfrm>
                          <a:prstGeom prst="rect">
                            <a:avLst/>
                          </a:prstGeom>
                        </pic:spPr>
                      </pic:pic>
                      <pic:pic xmlns:pic="http://schemas.openxmlformats.org/drawingml/2006/picture">
                        <pic:nvPicPr>
                          <pic:cNvPr id="83"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7121" y="36213"/>
                            <a:ext cx="3792398" cy="235391"/>
                          </a:xfrm>
                          <a:prstGeom prst="rect">
                            <a:avLst/>
                          </a:prstGeom>
                        </pic:spPr>
                      </pic:pic>
                      <pic:pic xmlns:pic="http://schemas.openxmlformats.org/drawingml/2006/picture">
                        <pic:nvPicPr>
                          <pic:cNvPr id="84" name="Snagit_SNG85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1854" y="67412"/>
                            <a:ext cx="3805809" cy="172991"/>
                          </a:xfrm>
                          <a:prstGeom prst="rect">
                            <a:avLst/>
                          </a:prstGeom>
                        </pic:spPr>
                      </pic:pic>
                      <pic:pic xmlns:pic="http://schemas.openxmlformats.org/drawingml/2006/picture">
                        <pic:nvPicPr>
                          <pic:cNvPr id="85"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5608" y="52816"/>
                            <a:ext cx="3792398" cy="235391"/>
                          </a:xfrm>
                          <a:prstGeom prst="rect">
                            <a:avLst/>
                          </a:prstGeom>
                        </pic:spPr>
                      </pic:pic>
                      <pic:pic xmlns:pic="http://schemas.openxmlformats.org/drawingml/2006/picture">
                        <pic:nvPicPr>
                          <pic:cNvPr id="86" name="Snagit_SNG85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0341" y="84015"/>
                            <a:ext cx="3805809" cy="172991"/>
                          </a:xfrm>
                          <a:prstGeom prst="rect">
                            <a:avLst/>
                          </a:prstGeom>
                        </pic:spPr>
                      </pic:pic>
                    </wpg:wgp>
                  </a:graphicData>
                </a:graphic>
              </wp:inline>
            </w:drawing>
          </mc:Choice>
          <mc:Fallback>
            <w:pict>
              <v:group w14:anchorId="50C1E87A" id="Group 9" o:spid="_x0000_s1026" alt="In Transit message" style="width:125pt;height:249.5pt;mso-position-horizontal-relative:char;mso-position-vertical-relative:line" coordsize="38695,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">
                <v:shape id="Snagit_SNG835" o:spid="_x0000_s1027" type="#_x0000_t75" style="position:absolute;width:38695;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">
                  <v:imagedata r:id="rId33" o:title=""/>
                </v:shape>
                <v:shape id="Snagit_SNG848" o:spid="_x0000_s1028" type="#_x0000_t75" style="position:absolute;left:771;top:362;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">
                  <v:imagedata r:id="rId16" o:title=""/>
                </v:shape>
                <v:shape id="Snagit_SNG852" o:spid="_x0000_s1029" type="#_x0000_t75" style="position:absolute;left:318;top:674;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">
                  <v:imagedata r:id="rId17" o:title=""/>
                </v:shape>
                <v:shape id="Snagit_SNG848" o:spid="_x0000_s1030" type="#_x0000_t75" style="position:absolute;left:771;top:362;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">
                  <v:imagedata r:id="rId16" o:title=""/>
                </v:shape>
                <v:shape id="Snagit_SNG852" o:spid="_x0000_s1031" type="#_x0000_t75" style="position:absolute;left:318;top:674;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">
                  <v:imagedata r:id="rId17" o:title=""/>
                </v:shape>
                <v:shape id="Snagit_SNG848" o:spid="_x0000_s1032" type="#_x0000_t75" style="position:absolute;left:756;top:528;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">
                  <v:imagedata r:id="rId16" o:title=""/>
                </v:shape>
                <v:shape id="Snagit_SNG852" o:spid="_x0000_s1033" type="#_x0000_t75" style="position:absolute;left:303;top:840;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">
                  <v:imagedata r:id="rId17" o:title=""/>
                </v:shape>
                <w10:anchorlock/>
              </v:group>
            </w:pict>
          </mc:Fallback>
        </mc:AlternateContent>
      </w:r>
    </w:p>
    <w:p w14:paraId="2C125977" w14:textId="5D8587D0" w:rsidR="00E716AD" w:rsidRDefault="002D261E" w:rsidP="004E2F32">
      <w:r w:rsidRPr="00220C4A">
        <w:rPr>
          <w:b/>
          <w:bCs/>
          <w:color w:val="C00000"/>
        </w:rPr>
        <w:t>N</w:t>
      </w:r>
      <w:r w:rsidR="6D1C7EAF" w:rsidRPr="00220C4A">
        <w:rPr>
          <w:b/>
          <w:bCs/>
          <w:color w:val="C00000"/>
        </w:rPr>
        <w:t>OTE</w:t>
      </w:r>
      <w:r w:rsidR="00220C4A">
        <w:rPr>
          <w:b/>
          <w:bCs/>
          <w:color w:val="C00000"/>
        </w:rPr>
        <w:t>:</w:t>
      </w:r>
      <w:r w:rsidR="6D1C7EAF">
        <w:t xml:space="preserve"> N</w:t>
      </w:r>
      <w:r>
        <w:t xml:space="preserve">either holdslips nor transit slips are produced when checking items in via Mobile Worklists. </w:t>
      </w:r>
    </w:p>
    <w:p w14:paraId="457A50FE" w14:textId="6D5E975B" w:rsidR="00E716AD" w:rsidRDefault="00E716AD" w:rsidP="004E2F32"/>
    <w:p w14:paraId="2DBE2495" w14:textId="2AFCD838" w:rsidR="00E716AD" w:rsidRDefault="002D261E" w:rsidP="004E2F32">
      <w:r>
        <w:t>On the summary screen, the list can be sorted by one or more conditions</w:t>
      </w:r>
      <w:r w:rsidR="6BE9C1EF">
        <w:t xml:space="preserve">. </w:t>
      </w:r>
      <w:r>
        <w:t>Select the symbol on the bottom left</w:t>
      </w:r>
      <w:r w:rsidR="536BCA0A">
        <w:t xml:space="preserve">. </w:t>
      </w:r>
    </w:p>
    <w:p w14:paraId="295CFCF9" w14:textId="6F61A4E9" w:rsidR="002D261E" w:rsidRDefault="002D261E" w:rsidP="004E2F32"/>
    <w:p w14:paraId="1000714A" w14:textId="5E0DEBFC" w:rsidR="002D261E" w:rsidRDefault="00460823" w:rsidP="004E2F32">
      <w:r w:rsidRPr="1C7F2B41">
        <w:rPr>
          <w:noProof/>
        </w:rPr>
        <w:t xml:space="preserve"> </w:t>
      </w:r>
      <w:r>
        <w:rPr>
          <w:noProof/>
        </w:rPr>
        <w:drawing>
          <wp:inline distT="0" distB="0" distL="0" distR="0" wp14:anchorId="0C0E7AE6" wp14:editId="775F6B9A">
            <wp:extent cx="1449906" cy="2559050"/>
            <wp:effectExtent l="0" t="0" r="0" b="0"/>
            <wp:docPr id="7" name="Picture 7" descr="Title paging list shows title, author, location and call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tle paging list shows title, author, location and call number"/>
                    <pic:cNvPicPr/>
                  </pic:nvPicPr>
                  <pic:blipFill>
                    <a:blip r:embed="rId34">
                      <a:extLst>
                        <a:ext uri="{28A0092B-C50C-407E-A947-70E740481C1C}">
                          <a14:useLocalDpi xmlns:a14="http://schemas.microsoft.com/office/drawing/2010/main" val="0"/>
                        </a:ext>
                      </a:extLst>
                    </a:blip>
                    <a:stretch>
                      <a:fillRect/>
                    </a:stretch>
                  </pic:blipFill>
                  <pic:spPr>
                    <a:xfrm>
                      <a:off x="0" y="0"/>
                      <a:ext cx="1452761" cy="2564090"/>
                    </a:xfrm>
                    <a:prstGeom prst="rect">
                      <a:avLst/>
                    </a:prstGeom>
                  </pic:spPr>
                </pic:pic>
              </a:graphicData>
            </a:graphic>
          </wp:inline>
        </w:drawing>
      </w:r>
    </w:p>
    <w:p w14:paraId="2D023BC9" w14:textId="49BC5D12" w:rsidR="002D261E" w:rsidRDefault="002D261E" w:rsidP="004E2F32"/>
    <w:p w14:paraId="14F7F45B" w14:textId="322B06C8" w:rsidR="002D261E" w:rsidRDefault="002D261E" w:rsidP="002D261E">
      <w:r>
        <w:t xml:space="preserve">If choosing multiple sort conditions, </w:t>
      </w:r>
      <w:r w:rsidR="09D30B19">
        <w:t xml:space="preserve">choose from </w:t>
      </w:r>
      <w:r>
        <w:t xml:space="preserve">the </w:t>
      </w:r>
      <w:r w:rsidR="18154680">
        <w:t>“</w:t>
      </w:r>
      <w:r>
        <w:t>hamburger</w:t>
      </w:r>
      <w:r w:rsidR="5587D8D3">
        <w:t>” menu</w:t>
      </w:r>
      <w:r>
        <w:t xml:space="preserve"> on the right to determine primary sort, secondary sort, etc.</w:t>
      </w:r>
    </w:p>
    <w:p w14:paraId="5F25FA18" w14:textId="6A72CDD4" w:rsidR="002D261E" w:rsidRDefault="002D261E" w:rsidP="002D261E">
      <w:r w:rsidRPr="002D261E">
        <w:rPr>
          <w:noProof/>
        </w:rPr>
        <w:lastRenderedPageBreak/>
        <mc:AlternateContent>
          <mc:Choice Requires="wpg">
            <w:drawing>
              <wp:inline distT="0" distB="0" distL="0" distR="0" wp14:anchorId="514F3287" wp14:editId="02B5CBA2">
                <wp:extent cx="1320800" cy="2933700"/>
                <wp:effectExtent l="0" t="0" r="0" b="0"/>
                <wp:docPr id="93" name="Group 14" descr="Mobile Worklists sort screen"/>
                <wp:cNvGraphicFramePr/>
                <a:graphic xmlns:a="http://schemas.openxmlformats.org/drawingml/2006/main">
                  <a:graphicData uri="http://schemas.microsoft.com/office/word/2010/wordprocessingGroup">
                    <wpg:wgp>
                      <wpg:cNvGrpSpPr/>
                      <wpg:grpSpPr>
                        <a:xfrm>
                          <a:off x="0" y="0"/>
                          <a:ext cx="1320800" cy="2933700"/>
                          <a:chOff x="0" y="0"/>
                          <a:chExt cx="3869519" cy="6858000"/>
                        </a:xfrm>
                      </wpg:grpSpPr>
                      <pic:pic xmlns:pic="http://schemas.openxmlformats.org/drawingml/2006/picture">
                        <pic:nvPicPr>
                          <pic:cNvPr id="94" name="Snagit_SNG824"/>
                          <pic:cNvPicPr preferRelativeResize="0">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69519" cy="6858000"/>
                          </a:xfrm>
                          <a:prstGeom prst="rect">
                            <a:avLst/>
                          </a:prstGeom>
                        </pic:spPr>
                      </pic:pic>
                      <wpg:grpSp>
                        <wpg:cNvPr id="95" name="Group 95"/>
                        <wpg:cNvGrpSpPr>
                          <a:grpSpLocks noChangeAspect="1"/>
                        </wpg:cNvGrpSpPr>
                        <wpg:grpSpPr>
                          <a:xfrm>
                            <a:off x="30341" y="36213"/>
                            <a:ext cx="3839178" cy="251994"/>
                            <a:chOff x="30341" y="36213"/>
                            <a:chExt cx="3839178" cy="251994"/>
                          </a:xfrm>
                        </wpg:grpSpPr>
                        <pic:pic xmlns:pic="http://schemas.openxmlformats.org/drawingml/2006/picture">
                          <pic:nvPicPr>
                            <pic:cNvPr id="96"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7121" y="36213"/>
                              <a:ext cx="3792398" cy="235391"/>
                            </a:xfrm>
                            <a:prstGeom prst="rect">
                              <a:avLst/>
                            </a:prstGeom>
                          </pic:spPr>
                        </pic:pic>
                        <pic:pic xmlns:pic="http://schemas.openxmlformats.org/drawingml/2006/picture">
                          <pic:nvPicPr>
                            <pic:cNvPr id="97" name="Snagit_SNG85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31854" y="67412"/>
                              <a:ext cx="3805809" cy="172991"/>
                            </a:xfrm>
                            <a:prstGeom prst="rect">
                              <a:avLst/>
                            </a:prstGeom>
                          </pic:spPr>
                        </pic:pic>
                        <pic:pic xmlns:pic="http://schemas.openxmlformats.org/drawingml/2006/picture">
                          <pic:nvPicPr>
                            <pic:cNvPr id="98"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7121" y="36213"/>
                              <a:ext cx="3792398" cy="235391"/>
                            </a:xfrm>
                            <a:prstGeom prst="rect">
                              <a:avLst/>
                            </a:prstGeom>
                          </pic:spPr>
                        </pic:pic>
                        <pic:pic xmlns:pic="http://schemas.openxmlformats.org/drawingml/2006/picture">
                          <pic:nvPicPr>
                            <pic:cNvPr id="99" name="Snagit_SNG85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31854" y="67412"/>
                              <a:ext cx="3805809" cy="172991"/>
                            </a:xfrm>
                            <a:prstGeom prst="rect">
                              <a:avLst/>
                            </a:prstGeom>
                          </pic:spPr>
                        </pic:pic>
                        <pic:pic xmlns:pic="http://schemas.openxmlformats.org/drawingml/2006/picture">
                          <pic:nvPicPr>
                            <pic:cNvPr id="100"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5608" y="52816"/>
                              <a:ext cx="3792398" cy="235391"/>
                            </a:xfrm>
                            <a:prstGeom prst="rect">
                              <a:avLst/>
                            </a:prstGeom>
                          </pic:spPr>
                        </pic:pic>
                        <pic:pic xmlns:pic="http://schemas.openxmlformats.org/drawingml/2006/picture">
                          <pic:nvPicPr>
                            <pic:cNvPr id="101" name="Snagit_SNG85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30341" y="84015"/>
                              <a:ext cx="3805809" cy="172991"/>
                            </a:xfrm>
                            <a:prstGeom prst="rect">
                              <a:avLst/>
                            </a:prstGeom>
                          </pic:spPr>
                        </pic:pic>
                      </wpg:grpSp>
                    </wpg:wgp>
                  </a:graphicData>
                </a:graphic>
              </wp:inline>
            </w:drawing>
          </mc:Choice>
          <mc:Fallback>
            <w:pict>
              <v:group w14:anchorId="36153CB1" id="Group 14" o:spid="_x0000_s1026" alt="Mobile Worklists sort screen" style="width:104pt;height:231pt;mso-position-horizontal-relative:char;mso-position-vertical-relative:line" coordsize="38695,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">
                <v:shape id="Snagit_SNG824" o:spid="_x0000_s1027" type="#_x0000_t75" style="position:absolute;width:38695;height:685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">
                  <v:imagedata r:id="rId37" o:title=""/>
                </v:shape>
                <v:group id="Group 95" o:spid="_x0000_s1028" style="position:absolute;left:303;top:362;width:38392;height:2520" coordorigin="303,362" coordsize="38391,2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o:lock v:ext="edit" aspectratio="t"/>
                  <v:shape id="Snagit_SNG848" o:spid="_x0000_s1029" type="#_x0000_t75" style="position:absolute;left:771;top:362;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">
                    <v:imagedata r:id="rId16" o:title=""/>
                  </v:shape>
                  <v:shape id="Snagit_SNG852" o:spid="_x0000_s1030" type="#_x0000_t75" style="position:absolute;left:318;top:674;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">
                    <v:imagedata r:id="rId38" o:title=""/>
                  </v:shape>
                  <v:shape id="Snagit_SNG848" o:spid="_x0000_s1031" type="#_x0000_t75" style="position:absolute;left:771;top:362;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">
                    <v:imagedata r:id="rId16" o:title=""/>
                  </v:shape>
                  <v:shape id="Snagit_SNG852" o:spid="_x0000_s1032" type="#_x0000_t75" style="position:absolute;left:318;top:674;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">
                    <v:imagedata r:id="rId38" o:title=""/>
                  </v:shape>
                  <v:shape id="Snagit_SNG848" o:spid="_x0000_s1033" type="#_x0000_t75" style="position:absolute;left:756;top:528;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">
                    <v:imagedata r:id="rId16" o:title=""/>
                  </v:shape>
                  <v:shape id="Snagit_SNG852" o:spid="_x0000_s1034" type="#_x0000_t75" style="position:absolute;left:303;top:840;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">
                    <v:imagedata r:id="rId38" o:title=""/>
                  </v:shape>
                </v:group>
                <w10:anchorlock/>
              </v:group>
            </w:pict>
          </mc:Fallback>
        </mc:AlternateContent>
      </w:r>
    </w:p>
    <w:p w14:paraId="5A4B4737" w14:textId="77777777" w:rsidR="002D261E" w:rsidRDefault="002D261E" w:rsidP="004E2F32"/>
    <w:p w14:paraId="31C7008F" w14:textId="55B10E4A" w:rsidR="002D261E" w:rsidRDefault="009260C4" w:rsidP="004E2F32">
      <w:r>
        <w:t>In this example, the list is sorted in Call Number order</w:t>
      </w:r>
      <w:r w:rsidR="7DB7B48A">
        <w:t xml:space="preserve">. </w:t>
      </w:r>
      <w:r>
        <w:t xml:space="preserve">If more than one entry shares the same call number, then </w:t>
      </w:r>
      <w:r w:rsidR="3DFD0D2C">
        <w:t>sub sort</w:t>
      </w:r>
      <w:r>
        <w:t xml:space="preserve"> by Title.</w:t>
      </w:r>
    </w:p>
    <w:p w14:paraId="048DDD21" w14:textId="0730A847" w:rsidR="002D261E" w:rsidRDefault="009260C4" w:rsidP="004E2F32">
      <w:r>
        <w:t>On the summary screen swipe right to mark or star an entry.</w:t>
      </w:r>
    </w:p>
    <w:p w14:paraId="1C350B27" w14:textId="39F98733" w:rsidR="009260C4" w:rsidRDefault="009260C4" w:rsidP="004E2F32"/>
    <w:p w14:paraId="34C47390" w14:textId="667905E2" w:rsidR="009260C4" w:rsidRDefault="009260C4" w:rsidP="004E2F32">
      <w:r w:rsidRPr="009260C4">
        <w:rPr>
          <w:noProof/>
        </w:rPr>
        <mc:AlternateContent>
          <mc:Choice Requires="wpg">
            <w:drawing>
              <wp:inline distT="0" distB="0" distL="0" distR="0" wp14:anchorId="4BE3923B" wp14:editId="0E43FC1F">
                <wp:extent cx="1524000" cy="2952750"/>
                <wp:effectExtent l="0" t="0" r="0" b="0"/>
                <wp:docPr id="102" name="Group 9" descr="Mobile Worklists summary screen with star"/>
                <wp:cNvGraphicFramePr/>
                <a:graphic xmlns:a="http://schemas.openxmlformats.org/drawingml/2006/main">
                  <a:graphicData uri="http://schemas.microsoft.com/office/word/2010/wordprocessingGroup">
                    <wpg:wgp>
                      <wpg:cNvGrpSpPr/>
                      <wpg:grpSpPr>
                        <a:xfrm>
                          <a:off x="0" y="0"/>
                          <a:ext cx="1524000" cy="2952750"/>
                          <a:chOff x="0" y="0"/>
                          <a:chExt cx="3870018" cy="6858000"/>
                        </a:xfrm>
                      </wpg:grpSpPr>
                      <pic:pic xmlns:pic="http://schemas.openxmlformats.org/drawingml/2006/picture">
                        <pic:nvPicPr>
                          <pic:cNvPr id="103" name="Snagit_SNG832"/>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70018" cy="6858000"/>
                          </a:xfrm>
                          <a:prstGeom prst="rect">
                            <a:avLst/>
                          </a:prstGeom>
                        </pic:spPr>
                      </pic:pic>
                      <pic:pic xmlns:pic="http://schemas.openxmlformats.org/drawingml/2006/picture">
                        <pic:nvPicPr>
                          <pic:cNvPr id="104"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7371" y="36213"/>
                            <a:ext cx="3792398" cy="235391"/>
                          </a:xfrm>
                          <a:prstGeom prst="rect">
                            <a:avLst/>
                          </a:prstGeom>
                        </pic:spPr>
                      </pic:pic>
                      <pic:pic xmlns:pic="http://schemas.openxmlformats.org/drawingml/2006/picture">
                        <pic:nvPicPr>
                          <pic:cNvPr id="105" name="Snagit_SNG85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2104" y="67412"/>
                            <a:ext cx="3805809" cy="172991"/>
                          </a:xfrm>
                          <a:prstGeom prst="rect">
                            <a:avLst/>
                          </a:prstGeom>
                        </pic:spPr>
                      </pic:pic>
                      <pic:pic xmlns:pic="http://schemas.openxmlformats.org/drawingml/2006/picture">
                        <pic:nvPicPr>
                          <pic:cNvPr id="106"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7371" y="36213"/>
                            <a:ext cx="3792398" cy="235391"/>
                          </a:xfrm>
                          <a:prstGeom prst="rect">
                            <a:avLst/>
                          </a:prstGeom>
                        </pic:spPr>
                      </pic:pic>
                      <pic:pic xmlns:pic="http://schemas.openxmlformats.org/drawingml/2006/picture">
                        <pic:nvPicPr>
                          <pic:cNvPr id="107" name="Snagit_SNG85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2104" y="67412"/>
                            <a:ext cx="3805809" cy="172991"/>
                          </a:xfrm>
                          <a:prstGeom prst="rect">
                            <a:avLst/>
                          </a:prstGeom>
                        </pic:spPr>
                      </pic:pic>
                      <pic:pic xmlns:pic="http://schemas.openxmlformats.org/drawingml/2006/picture">
                        <pic:nvPicPr>
                          <pic:cNvPr id="108"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5858" y="52816"/>
                            <a:ext cx="3792398" cy="235391"/>
                          </a:xfrm>
                          <a:prstGeom prst="rect">
                            <a:avLst/>
                          </a:prstGeom>
                        </pic:spPr>
                      </pic:pic>
                      <pic:pic xmlns:pic="http://schemas.openxmlformats.org/drawingml/2006/picture">
                        <pic:nvPicPr>
                          <pic:cNvPr id="109" name="Snagit_SNG852"/>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30591" y="84015"/>
                            <a:ext cx="3805809" cy="172991"/>
                          </a:xfrm>
                          <a:prstGeom prst="rect">
                            <a:avLst/>
                          </a:prstGeom>
                        </pic:spPr>
                      </pic:pic>
                    </wpg:wgp>
                  </a:graphicData>
                </a:graphic>
              </wp:inline>
            </w:drawing>
          </mc:Choice>
          <mc:Fallback>
            <w:pict>
              <v:group w14:anchorId="24026613" id="Group 9" o:spid="_x0000_s1026" alt="Mobile Worklists summary screen with star" style="width:120pt;height:232.5pt;mso-position-horizontal-relative:char;mso-position-vertical-relative:line" coordsize="3870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">
                <v:shape id="Snagit_SNG832" o:spid="_x0000_s1027" type="#_x0000_t75" style="position:absolute;width:3870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">
                  <v:imagedata r:id="rId41" o:title=""/>
                </v:shape>
                <v:shape id="Snagit_SNG848" o:spid="_x0000_s1028" type="#_x0000_t75" style="position:absolute;left:773;top:362;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">
                  <v:imagedata r:id="rId16" o:title=""/>
                </v:shape>
                <v:shape id="Snagit_SNG852" o:spid="_x0000_s1029" type="#_x0000_t75" style="position:absolute;left:321;top:674;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">
                  <v:imagedata r:id="rId42" o:title=""/>
                </v:shape>
                <v:shape id="Snagit_SNG848" o:spid="_x0000_s1030" type="#_x0000_t75" style="position:absolute;left:773;top:362;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">
                  <v:imagedata r:id="rId16" o:title=""/>
                </v:shape>
                <v:shape id="Snagit_SNG852" o:spid="_x0000_s1031" type="#_x0000_t75" style="position:absolute;left:321;top:674;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">
                  <v:imagedata r:id="rId42" o:title=""/>
                </v:shape>
                <v:shape id="Snagit_SNG848" o:spid="_x0000_s1032" type="#_x0000_t75" style="position:absolute;left:758;top:528;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">
                  <v:imagedata r:id="rId16" o:title=""/>
                </v:shape>
                <v:shape id="Snagit_SNG852" o:spid="_x0000_s1033" type="#_x0000_t75" style="position:absolute;left:305;top:840;width:38059;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">
                  <v:imagedata r:id="rId42" o:title=""/>
                </v:shape>
                <w10:anchorlock/>
              </v:group>
            </w:pict>
          </mc:Fallback>
        </mc:AlternateContent>
      </w:r>
    </w:p>
    <w:p w14:paraId="42DBBA72" w14:textId="028C6DC7" w:rsidR="009260C4" w:rsidRDefault="009260C4" w:rsidP="004E2F32"/>
    <w:p w14:paraId="605C0DE8" w14:textId="3DFE4CED" w:rsidR="009260C4" w:rsidRDefault="009260C4" w:rsidP="004E2F32">
      <w:r>
        <w:t>And swipe left to check the item in from the summary screen.</w:t>
      </w:r>
    </w:p>
    <w:p w14:paraId="5FD9F3DE" w14:textId="476D7F56" w:rsidR="009260C4" w:rsidRDefault="009260C4" w:rsidP="004E2F32"/>
    <w:p w14:paraId="4EBAF177" w14:textId="67276E55" w:rsidR="009260C4" w:rsidRDefault="009260C4" w:rsidP="004E2F32">
      <w:r w:rsidRPr="009260C4">
        <w:rPr>
          <w:noProof/>
        </w:rPr>
        <w:lastRenderedPageBreak/>
        <mc:AlternateContent>
          <mc:Choice Requires="wpg">
            <w:drawing>
              <wp:inline distT="0" distB="0" distL="0" distR="0" wp14:anchorId="6EC097A8" wp14:editId="08D92A12">
                <wp:extent cx="1765300" cy="3263900"/>
                <wp:effectExtent l="0" t="0" r="6350" b="0"/>
                <wp:docPr id="110" name="Group 9" descr="Mobile Worklists summary screen with check in"/>
                <wp:cNvGraphicFramePr/>
                <a:graphic xmlns:a="http://schemas.openxmlformats.org/drawingml/2006/main">
                  <a:graphicData uri="http://schemas.microsoft.com/office/word/2010/wordprocessingGroup">
                    <wpg:wgp>
                      <wpg:cNvGrpSpPr/>
                      <wpg:grpSpPr>
                        <a:xfrm>
                          <a:off x="0" y="0"/>
                          <a:ext cx="1765300" cy="3263900"/>
                          <a:chOff x="0" y="0"/>
                          <a:chExt cx="3870018" cy="6858000"/>
                        </a:xfrm>
                      </wpg:grpSpPr>
                      <pic:pic xmlns:pic="http://schemas.openxmlformats.org/drawingml/2006/picture">
                        <pic:nvPicPr>
                          <pic:cNvPr id="111" name="Snagit_SNG83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70018" cy="6858000"/>
                          </a:xfrm>
                          <a:prstGeom prst="rect">
                            <a:avLst/>
                          </a:prstGeom>
                        </pic:spPr>
                      </pic:pic>
                      <pic:pic xmlns:pic="http://schemas.openxmlformats.org/drawingml/2006/picture">
                        <pic:nvPicPr>
                          <pic:cNvPr id="112"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7371" y="36213"/>
                            <a:ext cx="3792398" cy="235391"/>
                          </a:xfrm>
                          <a:prstGeom prst="rect">
                            <a:avLst/>
                          </a:prstGeom>
                        </pic:spPr>
                      </pic:pic>
                      <pic:pic xmlns:pic="http://schemas.openxmlformats.org/drawingml/2006/picture">
                        <pic:nvPicPr>
                          <pic:cNvPr id="113" name="Snagit_SNG85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2104" y="67412"/>
                            <a:ext cx="3805809" cy="172991"/>
                          </a:xfrm>
                          <a:prstGeom prst="rect">
                            <a:avLst/>
                          </a:prstGeom>
                        </pic:spPr>
                      </pic:pic>
                      <pic:pic xmlns:pic="http://schemas.openxmlformats.org/drawingml/2006/picture">
                        <pic:nvPicPr>
                          <pic:cNvPr id="114"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7371" y="36213"/>
                            <a:ext cx="3792398" cy="235391"/>
                          </a:xfrm>
                          <a:prstGeom prst="rect">
                            <a:avLst/>
                          </a:prstGeom>
                        </pic:spPr>
                      </pic:pic>
                      <pic:pic xmlns:pic="http://schemas.openxmlformats.org/drawingml/2006/picture">
                        <pic:nvPicPr>
                          <pic:cNvPr id="115" name="Snagit_SNG85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2104" y="67412"/>
                            <a:ext cx="3805809" cy="172991"/>
                          </a:xfrm>
                          <a:prstGeom prst="rect">
                            <a:avLst/>
                          </a:prstGeom>
                        </pic:spPr>
                      </pic:pic>
                      <pic:pic xmlns:pic="http://schemas.openxmlformats.org/drawingml/2006/picture">
                        <pic:nvPicPr>
                          <pic:cNvPr id="116" name="Snagit_SNG848"/>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5858" y="52816"/>
                            <a:ext cx="3792398" cy="235391"/>
                          </a:xfrm>
                          <a:prstGeom prst="rect">
                            <a:avLst/>
                          </a:prstGeom>
                        </pic:spPr>
                      </pic:pic>
                      <pic:pic xmlns:pic="http://schemas.openxmlformats.org/drawingml/2006/picture">
                        <pic:nvPicPr>
                          <pic:cNvPr id="117" name="Snagit_SNG85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0591" y="84015"/>
                            <a:ext cx="3805809" cy="172991"/>
                          </a:xfrm>
                          <a:prstGeom prst="rect">
                            <a:avLst/>
                          </a:prstGeom>
                        </pic:spPr>
                      </pic:pic>
                    </wpg:wgp>
                  </a:graphicData>
                </a:graphic>
              </wp:inline>
            </w:drawing>
          </mc:Choice>
          <mc:Fallback>
            <w:pict>
              <v:group w14:anchorId="4B0840ED" id="Group 9" o:spid="_x0000_s1026" alt="Mobile Worklists summary screen with check in" style="width:139pt;height:257pt;mso-position-horizontal-relative:char;mso-position-vertical-relative:line" coordsize="3870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">
                <v:shape id="Snagit_SNG830" o:spid="_x0000_s1027" type="#_x0000_t75" style="position:absolute;width:38700;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">
                  <v:imagedata r:id="rId44" o:title=""/>
                </v:shape>
                <v:shape id="Snagit_SNG848" o:spid="_x0000_s1028" type="#_x0000_t75" style="position:absolute;left:773;top:362;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">
                  <v:imagedata r:id="rId16" o:title=""/>
                </v:shape>
                <v:shape id="Snagit_SNG852" o:spid="_x0000_s1029" type="#_x0000_t75" style="position:absolute;left:321;top:674;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">
                  <v:imagedata r:id="rId17" o:title=""/>
                </v:shape>
                <v:shape id="Snagit_SNG848" o:spid="_x0000_s1030" type="#_x0000_t75" style="position:absolute;left:773;top:362;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">
                  <v:imagedata r:id="rId16" o:title=""/>
                </v:shape>
                <v:shape id="Snagit_SNG852" o:spid="_x0000_s1031" type="#_x0000_t75" style="position:absolute;left:321;top:674;width:38058;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">
                  <v:imagedata r:id="rId17" o:title=""/>
                </v:shape>
                <v:shape id="Snagit_SNG848" o:spid="_x0000_s1032" type="#_x0000_t75" style="position:absolute;left:758;top:528;width:37924;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">
                  <v:imagedata r:id="rId16" o:title=""/>
                </v:shape>
                <v:shape id="Snagit_SNG852" o:spid="_x0000_s1033" type="#_x0000_t75" style="position:absolute;left:305;top:840;width:38059;height:17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">
                  <v:imagedata r:id="rId17" o:title=""/>
                </v:shape>
                <w10:anchorlock/>
              </v:group>
            </w:pict>
          </mc:Fallback>
        </mc:AlternateContent>
      </w:r>
    </w:p>
    <w:p w14:paraId="443D3E1F" w14:textId="77777777" w:rsidR="002D261E" w:rsidRDefault="002D261E" w:rsidP="004E2F32"/>
    <w:p w14:paraId="561E1D6C" w14:textId="5C5B8CAD" w:rsidR="00E716AD" w:rsidRDefault="00E716AD" w:rsidP="004E2F32"/>
    <w:p w14:paraId="4FDE49E1" w14:textId="5C3E9290" w:rsidR="00E224DF" w:rsidRPr="00554775" w:rsidRDefault="00E224DF" w:rsidP="00883BDC">
      <w:r>
        <w:t>This publication is supplied for the exclusive use of customers of Innovative Interfaces with the understanding that it shall not be shown or distributed to anyone outside of the customer's organization without the prior written permission of Innovative Interfaces. This publication may be copied only if the copies are for the exclusive use of staff members of libraries that have purchased the Innovative system.</w:t>
      </w:r>
      <w:r>
        <w:br/>
      </w:r>
      <w:r>
        <w:br/>
        <w:t>© 202</w:t>
      </w:r>
      <w:r w:rsidR="00467CDD">
        <w:t>2</w:t>
      </w:r>
      <w:r>
        <w:t>, Innovative Interfaces, Inc.</w:t>
      </w:r>
    </w:p>
    <w:sectPr w:rsidR="00E224DF" w:rsidRPr="00554775" w:rsidSect="00A5336B">
      <w:headerReference w:type="default" r:id="rId45"/>
      <w:footerReference w:type="default" r:id="rId46"/>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DC058" w14:textId="77777777" w:rsidR="001B6834" w:rsidRDefault="001B6834" w:rsidP="00750BFA">
      <w:r>
        <w:separator/>
      </w:r>
    </w:p>
  </w:endnote>
  <w:endnote w:type="continuationSeparator" w:id="0">
    <w:p w14:paraId="1C0B212A" w14:textId="77777777" w:rsidR="001B6834" w:rsidRDefault="001B6834" w:rsidP="00750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9F2CE" w14:textId="77777777" w:rsidR="00A5336B" w:rsidRPr="00FF63CE" w:rsidRDefault="00A5336B" w:rsidP="00A5336B">
    <w:pPr>
      <w:pStyle w:val="Footer"/>
      <w:tabs>
        <w:tab w:val="clear" w:pos="9360"/>
        <w:tab w:val="right" w:pos="9356"/>
      </w:tabs>
      <w:rPr>
        <w:sz w:val="16"/>
        <w:szCs w:val="16"/>
      </w:rPr>
    </w:pPr>
  </w:p>
  <w:p w14:paraId="6724A9A4" w14:textId="77777777" w:rsidR="00A5336B" w:rsidRPr="000F0F91" w:rsidRDefault="001B6834" w:rsidP="00A5336B">
    <w:pPr>
      <w:pStyle w:val="Footer"/>
      <w:tabs>
        <w:tab w:val="clear" w:pos="9360"/>
        <w:tab w:val="right" w:pos="9356"/>
      </w:tabs>
      <w:rPr>
        <w:iCs/>
        <w:sz w:val="20"/>
      </w:rPr>
    </w:pPr>
    <w:sdt>
      <w:sdtPr>
        <w:rPr>
          <w:iCs/>
          <w:sz w:val="20"/>
        </w:rPr>
        <w:id w:val="-417327681"/>
        <w:docPartObj>
          <w:docPartGallery w:val="Page Numbers (Bottom of Page)"/>
          <w:docPartUnique/>
        </w:docPartObj>
      </w:sdtPr>
      <w:sdtEndPr/>
      <w:sdtContent>
        <w:sdt>
          <w:sdtPr>
            <w:rPr>
              <w:iCs/>
              <w:sz w:val="20"/>
            </w:rPr>
            <w:id w:val="-1769616900"/>
            <w:docPartObj>
              <w:docPartGallery w:val="Page Numbers (Top of Page)"/>
              <w:docPartUnique/>
            </w:docPartObj>
          </w:sdtPr>
          <w:sdtEndPr/>
          <w:sdtContent>
            <w:r w:rsidR="00A5336B" w:rsidRPr="000F0F91">
              <w:rPr>
                <w:iCs/>
                <w:sz w:val="20"/>
              </w:rPr>
              <w:tab/>
            </w:r>
            <w:r w:rsidR="00A5336B">
              <w:rPr>
                <w:iCs/>
                <w:sz w:val="20"/>
              </w:rPr>
              <w:tab/>
            </w:r>
            <w:r w:rsidR="00A5336B" w:rsidRPr="000F0F91">
              <w:rPr>
                <w:iCs/>
                <w:sz w:val="20"/>
              </w:rPr>
              <w:t xml:space="preserve">Page </w:t>
            </w:r>
            <w:r w:rsidR="00A5336B" w:rsidRPr="000F0F91">
              <w:rPr>
                <w:bCs/>
                <w:iCs/>
                <w:sz w:val="20"/>
              </w:rPr>
              <w:fldChar w:fldCharType="begin"/>
            </w:r>
            <w:r w:rsidR="00A5336B" w:rsidRPr="000F0F91">
              <w:rPr>
                <w:bCs/>
                <w:iCs/>
                <w:sz w:val="20"/>
              </w:rPr>
              <w:instrText xml:space="preserve"> PAGE </w:instrText>
            </w:r>
            <w:r w:rsidR="00A5336B" w:rsidRPr="000F0F91">
              <w:rPr>
                <w:bCs/>
                <w:iCs/>
                <w:sz w:val="20"/>
              </w:rPr>
              <w:fldChar w:fldCharType="separate"/>
            </w:r>
            <w:r w:rsidR="00A5336B">
              <w:rPr>
                <w:bCs/>
                <w:iCs/>
                <w:noProof/>
                <w:sz w:val="20"/>
              </w:rPr>
              <w:t>1</w:t>
            </w:r>
            <w:r w:rsidR="00A5336B" w:rsidRPr="000F0F91">
              <w:rPr>
                <w:bCs/>
                <w:iCs/>
                <w:sz w:val="20"/>
              </w:rPr>
              <w:fldChar w:fldCharType="end"/>
            </w:r>
            <w:r w:rsidR="00A5336B" w:rsidRPr="000F0F91">
              <w:rPr>
                <w:iCs/>
                <w:sz w:val="20"/>
              </w:rPr>
              <w:t xml:space="preserve"> of </w:t>
            </w:r>
            <w:r w:rsidR="00A5336B" w:rsidRPr="000F0F91">
              <w:rPr>
                <w:bCs/>
                <w:iCs/>
                <w:sz w:val="20"/>
              </w:rPr>
              <w:fldChar w:fldCharType="begin"/>
            </w:r>
            <w:r w:rsidR="00A5336B" w:rsidRPr="000F0F91">
              <w:rPr>
                <w:bCs/>
                <w:iCs/>
                <w:sz w:val="20"/>
              </w:rPr>
              <w:instrText xml:space="preserve"> NUMPAGES  </w:instrText>
            </w:r>
            <w:r w:rsidR="00A5336B" w:rsidRPr="000F0F91">
              <w:rPr>
                <w:bCs/>
                <w:iCs/>
                <w:sz w:val="20"/>
              </w:rPr>
              <w:fldChar w:fldCharType="separate"/>
            </w:r>
            <w:r w:rsidR="00A5336B">
              <w:rPr>
                <w:bCs/>
                <w:iCs/>
                <w:noProof/>
                <w:sz w:val="20"/>
              </w:rPr>
              <w:t>2</w:t>
            </w:r>
            <w:r w:rsidR="00A5336B" w:rsidRPr="000F0F91">
              <w:rPr>
                <w:bCs/>
                <w:iCs/>
                <w:sz w:val="20"/>
              </w:rPr>
              <w:fldChar w:fldCharType="end"/>
            </w:r>
          </w:sdtContent>
        </w:sdt>
      </w:sdtContent>
    </w:sdt>
  </w:p>
  <w:p w14:paraId="048CEC7F" w14:textId="77777777" w:rsidR="00A5336B" w:rsidRDefault="00A5336B" w:rsidP="00A5336B">
    <w:pPr>
      <w:pStyle w:val="Footer"/>
    </w:pPr>
  </w:p>
  <w:p w14:paraId="2D59778A" w14:textId="6FF5AFAE" w:rsidR="00A5336B" w:rsidRPr="00256302" w:rsidRDefault="00467CDD" w:rsidP="00A5336B">
    <w:pPr>
      <w:pStyle w:val="Footer"/>
      <w:jc w:val="center"/>
    </w:pPr>
    <w:r>
      <w:rPr>
        <w:noProof/>
      </w:rPr>
      <w:drawing>
        <wp:inline distT="0" distB="0" distL="0" distR="0" wp14:anchorId="7694B6F4" wp14:editId="6A599BB1">
          <wp:extent cx="1123950" cy="317500"/>
          <wp:effectExtent l="0" t="0" r="0" b="635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123950" cy="317500"/>
                  </a:xfrm>
                  <a:prstGeom prst="rect">
                    <a:avLst/>
                  </a:prstGeom>
                  <a:noFill/>
                  <a:ln>
                    <a:noFill/>
                  </a:ln>
                </pic:spPr>
              </pic:pic>
            </a:graphicData>
          </a:graphic>
        </wp:inline>
      </w:drawing>
    </w:r>
  </w:p>
  <w:p w14:paraId="5C4BB3D6" w14:textId="77777777" w:rsidR="00A5336B" w:rsidRDefault="00A533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AF30F" w14:textId="77777777" w:rsidR="001B6834" w:rsidRDefault="001B6834" w:rsidP="00750BFA">
      <w:r>
        <w:separator/>
      </w:r>
    </w:p>
  </w:footnote>
  <w:footnote w:type="continuationSeparator" w:id="0">
    <w:p w14:paraId="00BA59D1" w14:textId="77777777" w:rsidR="001B6834" w:rsidRDefault="001B6834" w:rsidP="00750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1A009" w14:textId="77777777" w:rsidR="00750BFA" w:rsidRDefault="1C7F2B41" w:rsidP="00750BFA">
    <w:pPr>
      <w:pStyle w:val="Header"/>
      <w:jc w:val="center"/>
    </w:pPr>
    <w:r>
      <w:rPr>
        <w:noProof/>
      </w:rPr>
      <w:drawing>
        <wp:inline distT="0" distB="0" distL="0" distR="0" wp14:anchorId="18FE4982" wp14:editId="5DA3A764">
          <wp:extent cx="2286000" cy="85725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286000" cy="857250"/>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WordHash hashCode="e7tRREUF3b2Yte" id="s1BhKg1n"/>
  </int:Manifest>
  <int:Observations>
    <int:Content id="s1BhKg1n">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3645E"/>
    <w:multiLevelType w:val="hybridMultilevel"/>
    <w:tmpl w:val="8CA65E1E"/>
    <w:lvl w:ilvl="0" w:tplc="E0DAA414">
      <w:start w:val="1"/>
      <w:numFmt w:val="bullet"/>
      <w:lvlText w:val=""/>
      <w:lvlJc w:val="left"/>
      <w:pPr>
        <w:ind w:left="1152" w:hanging="360"/>
      </w:pPr>
      <w:rPr>
        <w:rFonts w:ascii="Symbol" w:hAnsi="Symbol" w:cs="Symbol" w:hint="default"/>
        <w:color w:val="DE472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15:restartNumberingAfterBreak="0">
    <w:nsid w:val="3C095F67"/>
    <w:multiLevelType w:val="hybridMultilevel"/>
    <w:tmpl w:val="AD02B062"/>
    <w:lvl w:ilvl="0" w:tplc="57609A46">
      <w:start w:val="1"/>
      <w:numFmt w:val="decimal"/>
      <w:lvlText w:val="%1."/>
      <w:lvlJc w:val="left"/>
      <w:pPr>
        <w:ind w:left="1224"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 w15:restartNumberingAfterBreak="0">
    <w:nsid w:val="55A60D3D"/>
    <w:multiLevelType w:val="hybridMultilevel"/>
    <w:tmpl w:val="F6ACD5B2"/>
    <w:lvl w:ilvl="0" w:tplc="57609A46">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733B75AC"/>
    <w:multiLevelType w:val="hybridMultilevel"/>
    <w:tmpl w:val="3AC04D86"/>
    <w:lvl w:ilvl="0" w:tplc="2724F65C">
      <w:start w:val="1"/>
      <w:numFmt w:val="bullet"/>
      <w:lvlText w:val=""/>
      <w:lvlJc w:val="left"/>
      <w:pPr>
        <w:ind w:left="1152" w:hanging="360"/>
      </w:pPr>
      <w:rPr>
        <w:rFonts w:ascii="Symbol" w:hAnsi="Symbol" w:cs="Symbol" w:hint="default"/>
        <w:color w:val="D5412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79D112E4"/>
    <w:multiLevelType w:val="hybridMultilevel"/>
    <w:tmpl w:val="E3FA73B0"/>
    <w:lvl w:ilvl="0" w:tplc="2724F65C">
      <w:start w:val="1"/>
      <w:numFmt w:val="bullet"/>
      <w:lvlText w:val=""/>
      <w:lvlJc w:val="left"/>
      <w:pPr>
        <w:ind w:left="1584" w:hanging="360"/>
      </w:pPr>
      <w:rPr>
        <w:rFonts w:ascii="Symbol" w:hAnsi="Symbol" w:cs="Symbol" w:hint="default"/>
        <w:color w:val="D5412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74"/>
    <w:rsid w:val="000029A2"/>
    <w:rsid w:val="00052B86"/>
    <w:rsid w:val="000634D9"/>
    <w:rsid w:val="00171A64"/>
    <w:rsid w:val="00190C43"/>
    <w:rsid w:val="001B6834"/>
    <w:rsid w:val="00220C4A"/>
    <w:rsid w:val="00265813"/>
    <w:rsid w:val="002D261E"/>
    <w:rsid w:val="002F38EE"/>
    <w:rsid w:val="002F65C9"/>
    <w:rsid w:val="0038567D"/>
    <w:rsid w:val="003C6D9B"/>
    <w:rsid w:val="003F47F8"/>
    <w:rsid w:val="00407866"/>
    <w:rsid w:val="00447EAA"/>
    <w:rsid w:val="00460823"/>
    <w:rsid w:val="00467350"/>
    <w:rsid w:val="00467CDD"/>
    <w:rsid w:val="004E2F32"/>
    <w:rsid w:val="004E58B8"/>
    <w:rsid w:val="004E6350"/>
    <w:rsid w:val="00511479"/>
    <w:rsid w:val="00554775"/>
    <w:rsid w:val="005D7497"/>
    <w:rsid w:val="00622CF6"/>
    <w:rsid w:val="006B1B59"/>
    <w:rsid w:val="00720AFC"/>
    <w:rsid w:val="00750BFA"/>
    <w:rsid w:val="00772974"/>
    <w:rsid w:val="0079055E"/>
    <w:rsid w:val="00817A23"/>
    <w:rsid w:val="008743DF"/>
    <w:rsid w:val="00883BDC"/>
    <w:rsid w:val="008D3653"/>
    <w:rsid w:val="009260C4"/>
    <w:rsid w:val="00932062"/>
    <w:rsid w:val="0094323D"/>
    <w:rsid w:val="00975E65"/>
    <w:rsid w:val="00A0440D"/>
    <w:rsid w:val="00A5336B"/>
    <w:rsid w:val="00A93039"/>
    <w:rsid w:val="00AC73B4"/>
    <w:rsid w:val="00B67ECE"/>
    <w:rsid w:val="00B84C48"/>
    <w:rsid w:val="00B85E2F"/>
    <w:rsid w:val="00C20E02"/>
    <w:rsid w:val="00CD20D8"/>
    <w:rsid w:val="00D30D8F"/>
    <w:rsid w:val="00D60286"/>
    <w:rsid w:val="00D94C43"/>
    <w:rsid w:val="00DC244D"/>
    <w:rsid w:val="00DF05AC"/>
    <w:rsid w:val="00DF4E87"/>
    <w:rsid w:val="00E224DF"/>
    <w:rsid w:val="00E45706"/>
    <w:rsid w:val="00E54FDB"/>
    <w:rsid w:val="00E716AD"/>
    <w:rsid w:val="00E7444F"/>
    <w:rsid w:val="00EB56E7"/>
    <w:rsid w:val="00F34B58"/>
    <w:rsid w:val="02205A47"/>
    <w:rsid w:val="090D7EB6"/>
    <w:rsid w:val="09D30B19"/>
    <w:rsid w:val="0C9F5DD1"/>
    <w:rsid w:val="14C937D0"/>
    <w:rsid w:val="1535195E"/>
    <w:rsid w:val="18154680"/>
    <w:rsid w:val="1B020987"/>
    <w:rsid w:val="1C7F2B41"/>
    <w:rsid w:val="1E78EFF9"/>
    <w:rsid w:val="1F40695C"/>
    <w:rsid w:val="276994E5"/>
    <w:rsid w:val="2A094862"/>
    <w:rsid w:val="2D157CB9"/>
    <w:rsid w:val="335AB766"/>
    <w:rsid w:val="34333F01"/>
    <w:rsid w:val="34AEF5B0"/>
    <w:rsid w:val="392471FD"/>
    <w:rsid w:val="3D99C3E2"/>
    <w:rsid w:val="3DFD0D2C"/>
    <w:rsid w:val="3F629CE7"/>
    <w:rsid w:val="40F4DF55"/>
    <w:rsid w:val="47CB3C66"/>
    <w:rsid w:val="4DBCA474"/>
    <w:rsid w:val="4F5CE4AD"/>
    <w:rsid w:val="50D2A50E"/>
    <w:rsid w:val="536BCA0A"/>
    <w:rsid w:val="5474F04C"/>
    <w:rsid w:val="5587D8D3"/>
    <w:rsid w:val="60918496"/>
    <w:rsid w:val="68F2E699"/>
    <w:rsid w:val="6BE9C1EF"/>
    <w:rsid w:val="6D1C7EAF"/>
    <w:rsid w:val="6F4314A4"/>
    <w:rsid w:val="733AAC86"/>
    <w:rsid w:val="738311B9"/>
    <w:rsid w:val="7565549B"/>
    <w:rsid w:val="7DB7B48A"/>
    <w:rsid w:val="7DD08047"/>
    <w:rsid w:val="7E4C92D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627DD"/>
  <w15:chartTrackingRefBased/>
  <w15:docId w15:val="{192FBCA9-E11B-4EE3-8B75-13618EE2D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HAns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5C9"/>
    <w:pPr>
      <w:ind w:left="432"/>
    </w:pPr>
    <w:rPr>
      <w:color w:val="595959" w:themeColor="text1" w:themeTint="A6"/>
      <w:sz w:val="22"/>
    </w:rPr>
  </w:style>
  <w:style w:type="paragraph" w:styleId="Heading1">
    <w:name w:val="heading 1"/>
    <w:basedOn w:val="Normal"/>
    <w:next w:val="Normal"/>
    <w:link w:val="Heading1Char"/>
    <w:uiPriority w:val="9"/>
    <w:qFormat/>
    <w:rsid w:val="006B1B59"/>
    <w:pPr>
      <w:keepNext/>
      <w:keepLines/>
      <w:spacing w:before="240"/>
      <w:jc w:val="center"/>
      <w:outlineLvl w:val="0"/>
    </w:pPr>
    <w:rPr>
      <w:rFonts w:ascii="Georgia" w:eastAsiaTheme="majorEastAsia" w:hAnsi="Georgia" w:cstheme="majorBidi"/>
      <w:b/>
      <w:color w:val="D54120"/>
      <w:sz w:val="40"/>
      <w:szCs w:val="32"/>
    </w:rPr>
  </w:style>
  <w:style w:type="paragraph" w:styleId="Heading2">
    <w:name w:val="heading 2"/>
    <w:basedOn w:val="Normal"/>
    <w:next w:val="Normal"/>
    <w:link w:val="Heading2Char"/>
    <w:uiPriority w:val="9"/>
    <w:unhideWhenUsed/>
    <w:qFormat/>
    <w:rsid w:val="000634D9"/>
    <w:pPr>
      <w:keepNext/>
      <w:keepLines/>
      <w:spacing w:before="40"/>
      <w:outlineLvl w:val="1"/>
    </w:pPr>
    <w:rPr>
      <w:rFonts w:ascii="Georgia" w:eastAsiaTheme="majorEastAsia" w:hAnsi="Georgia" w:cstheme="majorBidi"/>
      <w:b/>
      <w:sz w:val="28"/>
      <w:szCs w:val="26"/>
    </w:rPr>
  </w:style>
  <w:style w:type="paragraph" w:styleId="Heading3">
    <w:name w:val="heading 3"/>
    <w:basedOn w:val="Normal"/>
    <w:next w:val="Normal"/>
    <w:link w:val="Heading3Char"/>
    <w:uiPriority w:val="9"/>
    <w:unhideWhenUsed/>
    <w:qFormat/>
    <w:rsid w:val="00A0440D"/>
    <w:pPr>
      <w:keepNext/>
      <w:keepLines/>
      <w:spacing w:before="40"/>
      <w:outlineLvl w:val="2"/>
    </w:pPr>
    <w:rPr>
      <w:rFonts w:asciiTheme="majorHAnsi" w:eastAsiaTheme="majorEastAsia" w:hAnsiTheme="majorHAnsi"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0BFA"/>
    <w:pPr>
      <w:tabs>
        <w:tab w:val="center" w:pos="4680"/>
        <w:tab w:val="right" w:pos="9360"/>
      </w:tabs>
    </w:pPr>
  </w:style>
  <w:style w:type="character" w:customStyle="1" w:styleId="HeaderChar">
    <w:name w:val="Header Char"/>
    <w:basedOn w:val="DefaultParagraphFont"/>
    <w:link w:val="Header"/>
    <w:uiPriority w:val="99"/>
    <w:rsid w:val="00750BFA"/>
  </w:style>
  <w:style w:type="paragraph" w:styleId="Footer">
    <w:name w:val="footer"/>
    <w:basedOn w:val="Normal"/>
    <w:link w:val="FooterChar"/>
    <w:uiPriority w:val="99"/>
    <w:unhideWhenUsed/>
    <w:rsid w:val="00750BFA"/>
    <w:pPr>
      <w:tabs>
        <w:tab w:val="center" w:pos="4680"/>
        <w:tab w:val="right" w:pos="9360"/>
      </w:tabs>
    </w:pPr>
  </w:style>
  <w:style w:type="character" w:customStyle="1" w:styleId="FooterChar">
    <w:name w:val="Footer Char"/>
    <w:basedOn w:val="DefaultParagraphFont"/>
    <w:link w:val="Footer"/>
    <w:uiPriority w:val="99"/>
    <w:rsid w:val="00750BFA"/>
  </w:style>
  <w:style w:type="paragraph" w:styleId="Title">
    <w:name w:val="Title"/>
    <w:basedOn w:val="Normal"/>
    <w:next w:val="Normal"/>
    <w:link w:val="TitleChar"/>
    <w:uiPriority w:val="10"/>
    <w:qFormat/>
    <w:rsid w:val="006B1B59"/>
    <w:pPr>
      <w:contextualSpacing/>
      <w:jc w:val="center"/>
    </w:pPr>
    <w:rPr>
      <w:rFonts w:ascii="Georgia" w:eastAsiaTheme="majorEastAsia" w:hAnsi="Georgia" w:cstheme="majorBidi"/>
      <w:caps/>
      <w:spacing w:val="-10"/>
      <w:kern w:val="28"/>
      <w:sz w:val="40"/>
      <w:szCs w:val="56"/>
    </w:rPr>
  </w:style>
  <w:style w:type="character" w:customStyle="1" w:styleId="TitleChar">
    <w:name w:val="Title Char"/>
    <w:basedOn w:val="DefaultParagraphFont"/>
    <w:link w:val="Title"/>
    <w:uiPriority w:val="10"/>
    <w:rsid w:val="006B1B59"/>
    <w:rPr>
      <w:rFonts w:ascii="Georgia" w:eastAsiaTheme="majorEastAsia" w:hAnsi="Georgia" w:cstheme="majorBidi"/>
      <w:caps/>
      <w:color w:val="595959" w:themeColor="text1" w:themeTint="A6"/>
      <w:spacing w:val="-10"/>
      <w:kern w:val="28"/>
      <w:sz w:val="40"/>
      <w:szCs w:val="56"/>
    </w:rPr>
  </w:style>
  <w:style w:type="character" w:customStyle="1" w:styleId="Heading1Char">
    <w:name w:val="Heading 1 Char"/>
    <w:basedOn w:val="DefaultParagraphFont"/>
    <w:link w:val="Heading1"/>
    <w:uiPriority w:val="9"/>
    <w:rsid w:val="006B1B59"/>
    <w:rPr>
      <w:rFonts w:ascii="Georgia" w:eastAsiaTheme="majorEastAsia" w:hAnsi="Georgia" w:cstheme="majorBidi"/>
      <w:b/>
      <w:color w:val="D54120"/>
      <w:sz w:val="40"/>
      <w:szCs w:val="32"/>
    </w:rPr>
  </w:style>
  <w:style w:type="character" w:customStyle="1" w:styleId="Heading2Char">
    <w:name w:val="Heading 2 Char"/>
    <w:basedOn w:val="DefaultParagraphFont"/>
    <w:link w:val="Heading2"/>
    <w:uiPriority w:val="9"/>
    <w:rsid w:val="000634D9"/>
    <w:rPr>
      <w:rFonts w:ascii="Georgia" w:eastAsiaTheme="majorEastAsia" w:hAnsi="Georgia" w:cstheme="majorBidi"/>
      <w:b/>
      <w:color w:val="595959" w:themeColor="text1" w:themeTint="A6"/>
      <w:sz w:val="28"/>
      <w:szCs w:val="26"/>
    </w:rPr>
  </w:style>
  <w:style w:type="paragraph" w:styleId="NoSpacing">
    <w:name w:val="No Spacing"/>
    <w:uiPriority w:val="1"/>
    <w:qFormat/>
    <w:rsid w:val="00171A64"/>
    <w:pPr>
      <w:ind w:left="432"/>
    </w:pPr>
    <w:rPr>
      <w:color w:val="595959" w:themeColor="text1" w:themeTint="A6"/>
      <w:sz w:val="22"/>
    </w:rPr>
  </w:style>
  <w:style w:type="paragraph" w:styleId="ListParagraph">
    <w:name w:val="List Paragraph"/>
    <w:basedOn w:val="Normal"/>
    <w:uiPriority w:val="34"/>
    <w:qFormat/>
    <w:rsid w:val="00171A64"/>
    <w:pPr>
      <w:ind w:left="720"/>
      <w:contextualSpacing/>
    </w:pPr>
  </w:style>
  <w:style w:type="character" w:customStyle="1" w:styleId="Heading3Char">
    <w:name w:val="Heading 3 Char"/>
    <w:basedOn w:val="DefaultParagraphFont"/>
    <w:link w:val="Heading3"/>
    <w:uiPriority w:val="9"/>
    <w:rsid w:val="00A0440D"/>
    <w:rPr>
      <w:rFonts w:asciiTheme="majorHAnsi" w:eastAsiaTheme="majorEastAsia" w:hAnsiTheme="majorHAnsi" w:cstheme="majorBidi"/>
      <w:b/>
      <w:color w:val="595959" w:themeColor="text1" w:themeTint="A6"/>
      <w:sz w:val="22"/>
      <w:szCs w:val="24"/>
    </w:rPr>
  </w:style>
  <w:style w:type="table" w:styleId="TableGrid">
    <w:name w:val="Table Grid"/>
    <w:basedOn w:val="TableNormal"/>
    <w:uiPriority w:val="39"/>
    <w:rsid w:val="00D602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11479"/>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30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d0443eeb1ef8421e" Type="http://schemas.microsoft.com/office/2019/09/relationships/intelligence" Target="intelligence.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cid:image001.png@01D83F8C.00B590A0" TargetMode="External"/><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oland\Desktop\Project%20Reveal\How%20To%20Guide%20Template%20Revised%20202007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F5D7373C7B2E54DBF6F64C763BE5FBC" ma:contentTypeVersion="12" ma:contentTypeDescription="Create a new document." ma:contentTypeScope="" ma:versionID="645f4528f65e46affeb15746d138bd26">
  <xsd:schema xmlns:xsd="http://www.w3.org/2001/XMLSchema" xmlns:xs="http://www.w3.org/2001/XMLSchema" xmlns:p="http://schemas.microsoft.com/office/2006/metadata/properties" xmlns:ns1="http://schemas.microsoft.com/sharepoint/v3" xmlns:ns2="84897453-ac73-4533-b7cc-f8120215243c" xmlns:ns3="eceba0e2-b42c-4a8d-b505-0c1fe0f5698e" xmlns:ns4="49821263-dd12-457a-8a0b-485e0645d95a" xmlns:ns5="109f4b00-fd81-49e5-ab43-de200dcdabd9" targetNamespace="http://schemas.microsoft.com/office/2006/metadata/properties" ma:root="true" ma:fieldsID="71815b327223e55c2c0cee612daed98a" ns1:_="" ns2:_="" ns3:_="" ns4:_="" ns5:_="">
    <xsd:import namespace="http://schemas.microsoft.com/sharepoint/v3"/>
    <xsd:import namespace="84897453-ac73-4533-b7cc-f8120215243c"/>
    <xsd:import namespace="eceba0e2-b42c-4a8d-b505-0c1fe0f5698e"/>
    <xsd:import namespace="49821263-dd12-457a-8a0b-485e0645d95a"/>
    <xsd:import namespace="109f4b00-fd81-49e5-ab43-de200dcdabd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PolarisRls_x002e_" minOccurs="0"/>
                <xsd:element ref="ns2:SierraRls_x002e_" minOccurs="0"/>
                <xsd:element ref="ns3:SharedWithUsers" minOccurs="0"/>
                <xsd:element ref="ns3:SharedWithDetails" minOccurs="0"/>
                <xsd:element ref="ns2:MediaServiceOCR" minOccurs="0"/>
                <xsd:element ref="ns2:ITLCPublicURL" minOccurs="0"/>
                <xsd:element ref="ns2:Reviewer" minOccurs="0"/>
                <xsd:element ref="ns2:MediaServiceDateTaken" minOccurs="0"/>
                <xsd:element ref="ns2:MediaLengthInSeconds" minOccurs="0"/>
                <xsd:element ref="ns4:PostedonPublicITLC" minOccurs="0"/>
                <xsd:element ref="ns1:_ip_UnifiedCompliancePolicyProperties" minOccurs="0"/>
                <xsd:element ref="ns1:_ip_UnifiedCompliancePolicyUIAction" minOccurs="0"/>
                <xsd:element ref="ns5:_x0050_DF1" minOccurs="0"/>
                <xsd:element ref="ns5:HyperlinkWord" minOccurs="0"/>
                <xsd:element ref="ns5:PDFfin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4897453-ac73-4533-b7cc-f812021524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PolarisRls_x002e_" ma:index="15" nillable="true" ma:displayName="Polaris Rls." ma:format="Dropdown" ma:internalName="PolarisRls_x002e_">
      <xsd:simpleType>
        <xsd:restriction base="dms:Choice">
          <xsd:enumeration value="6.5"/>
          <xsd:enumeration value="6.4"/>
          <xsd:enumeration value="6.3"/>
          <xsd:enumeration value="6.2"/>
          <xsd:enumeration value="N/A"/>
          <xsd:enumeration value="6.6"/>
        </xsd:restriction>
      </xsd:simpleType>
    </xsd:element>
    <xsd:element name="SierraRls_x002e_" ma:index="16" nillable="true" ma:displayName="Sierra Rls." ma:format="Dropdown" ma:internalName="SierraRls_x002e_">
      <xsd:simpleType>
        <xsd:restriction base="dms:Choice">
          <xsd:enumeration value="5.1"/>
          <xsd:enumeration value="5.0"/>
          <xsd:enumeration value="N/A"/>
          <xsd:enumeration value="5.2"/>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ITLCPublicURL" ma:index="20" nillable="true" ma:displayName="ITLC Public URL" ma:format="Hyperlink" ma:internalName="ITLCPublicURL">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21" nillable="true" ma:displayName="Reviewer" ma:format="Dropdown" ma:internalName="Reviewer">
      <xsd:simpleType>
        <xsd:restriction base="dms:Text">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ceba0e2-b42c-4a8d-b505-0c1fe0f5698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821263-dd12-457a-8a0b-485e0645d95a" elementFormDefault="qualified">
    <xsd:import namespace="http://schemas.microsoft.com/office/2006/documentManagement/types"/>
    <xsd:import namespace="http://schemas.microsoft.com/office/infopath/2007/PartnerControls"/>
    <xsd:element name="PostedonPublicITLC" ma:index="24" nillable="true" ma:displayName="Posted on Public ITLC" ma:default="1" ma:format="Dropdown" ma:internalName="PostedonPublicITL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9f4b00-fd81-49e5-ab43-de200dcdabd9" elementFormDefault="qualified">
    <xsd:import namespace="http://schemas.microsoft.com/office/2006/documentManagement/types"/>
    <xsd:import namespace="http://schemas.microsoft.com/office/infopath/2007/PartnerControls"/>
    <xsd:element name="_x0050_DF1" ma:index="27" nillable="true" ma:displayName="PDF1" ma:default="1" ma:description="First PDF to create a Public URL on AWS to use for hyperlinking" ma:format="Dropdown" ma:internalName="_x0050_DF1">
      <xsd:simpleType>
        <xsd:restriction base="dms:Boolean"/>
      </xsd:simpleType>
    </xsd:element>
    <xsd:element name="HyperlinkWord" ma:index="28" nillable="true" ma:displayName="Hyperlink Word" ma:default="0" ma:description="articles that have all hyperlinks updated" ma:format="Dropdown" ma:internalName="HyperlinkWord">
      <xsd:simpleType>
        <xsd:restriction base="dms:Boolean"/>
      </xsd:simpleType>
    </xsd:element>
    <xsd:element name="PDFfinal" ma:index="29" nillable="true" ma:displayName="PDF final" ma:default="0" ma:description="PDF has the correct hyperlinks, and is final PDF for AWS" ma:format="Dropdown" ma:internalName="PDFfinal">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ceba0e2-b42c-4a8d-b505-0c1fe0f5698e">
      <UserInfo>
        <DisplayName/>
        <AccountId xsi:nil="true"/>
        <AccountType/>
      </UserInfo>
    </SharedWithUsers>
    <SierraRls_x002e_ xmlns="84897453-ac73-4533-b7cc-f8120215243c" xsi:nil="true"/>
    <Reviewer xmlns="84897453-ac73-4533-b7cc-f8120215243c">Steve Bade</Reviewer>
    <PolarisRls_x002e_ xmlns="84897453-ac73-4533-b7cc-f8120215243c" xsi:nil="true"/>
    <ITLCPublicURL xmlns="84897453-ac73-4533-b7cc-f8120215243c">
      <Url xsi:nil="true"/>
      <Description xsi:nil="true"/>
    </ITLCPublicURL>
    <PostedonPublicITLC xmlns="49821263-dd12-457a-8a0b-485e0645d95a">true</PostedonPublicITLC>
    <MediaLengthInSeconds xmlns="84897453-ac73-4533-b7cc-f8120215243c" xsi:nil="true"/>
    <_ip_UnifiedCompliancePolicyUIAction xmlns="http://schemas.microsoft.com/sharepoint/v3" xsi:nil="true"/>
    <_ip_UnifiedCompliancePolicyProperties xmlns="http://schemas.microsoft.com/sharepoint/v3" xsi:nil="true"/>
    <HyperlinkWord xmlns="109f4b00-fd81-49e5-ab43-de200dcdabd9">true</HyperlinkWord>
    <PDFfinal xmlns="109f4b00-fd81-49e5-ab43-de200dcdabd9">true</PDFfinal>
    <_x0050_DF1 xmlns="109f4b00-fd81-49e5-ab43-de200dcdabd9">true</_x0050_DF1>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4944EF-6388-47D0-8B13-AADF5E1F35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4897453-ac73-4533-b7cc-f8120215243c"/>
    <ds:schemaRef ds:uri="eceba0e2-b42c-4a8d-b505-0c1fe0f5698e"/>
    <ds:schemaRef ds:uri="49821263-dd12-457a-8a0b-485e0645d95a"/>
    <ds:schemaRef ds:uri="109f4b00-fd81-49e5-ab43-de200dcdab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C343C5-2B60-4457-AC99-56995A176C0F}">
  <ds:schemaRefs>
    <ds:schemaRef ds:uri="http://schemas.microsoft.com/office/2006/metadata/properties"/>
    <ds:schemaRef ds:uri="http://schemas.microsoft.com/office/infopath/2007/PartnerControls"/>
    <ds:schemaRef ds:uri="eceba0e2-b42c-4a8d-b505-0c1fe0f5698e"/>
    <ds:schemaRef ds:uri="84897453-ac73-4533-b7cc-f8120215243c"/>
    <ds:schemaRef ds:uri="49821263-dd12-457a-8a0b-485e0645d95a"/>
    <ds:schemaRef ds:uri="http://schemas.microsoft.com/sharepoint/v3"/>
    <ds:schemaRef ds:uri="109f4b00-fd81-49e5-ab43-de200dcdabd9"/>
  </ds:schemaRefs>
</ds:datastoreItem>
</file>

<file path=customXml/itemProps3.xml><?xml version="1.0" encoding="utf-8"?>
<ds:datastoreItem xmlns:ds="http://schemas.openxmlformats.org/officeDocument/2006/customXml" ds:itemID="{EBC6075B-9B18-48D5-AECB-1725A7B7E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How To Guide Template Revised 20200720</Template>
  <TotalTime>9</TotalTime>
  <Pages>8</Pages>
  <Words>537</Words>
  <Characters>2613</Characters>
  <Application>Microsoft Office Word</Application>
  <DocSecurity>0</DocSecurity>
  <Lines>87</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Priority Paging on Mobile Worklists</dc:title>
  <dc:subject/>
  <dc:creator>Jason Boland</dc:creator>
  <cp:keywords>Priority paging, Mobile</cp:keywords>
  <dc:description/>
  <cp:lastModifiedBy>Schlomit Schwarzer</cp:lastModifiedBy>
  <cp:revision>22</cp:revision>
  <dcterms:created xsi:type="dcterms:W3CDTF">2020-08-19T20:45:00Z</dcterms:created>
  <dcterms:modified xsi:type="dcterms:W3CDTF">2022-04-18T14:41:00Z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0x0101001F5D7373C7B2E54DBF6F64C763BE5FBC</vt:lpwstr>
  </property>
  <property fmtid="{D5CDD505-2E9C-101B-9397-08002B2CF9AE}" pid="3" name="Order">
    <vt:r8>32700</vt:r8>
  </property>
  <property fmtid="{D5CDD505-2E9C-101B-9397-08002B2CF9AE}" pid="4" name="xd_Signature">
    <vt:bool>false</vt:bool>
  </property>
  <property fmtid="{D5CDD505-2E9C-101B-9397-08002B2CF9AE}" pid="5" name="xd_ProgID">
    <vt:lpwstr/>
  </property>
  <property fmtid="{D5CDD505-2E9C-101B-9397-08002B2CF9AE}" pid="6" name="Reviewer">
    <vt:lpwstr>Steve Bade</vt:lpwstr>
  </property>
  <property fmtid="{D5CDD505-2E9C-101B-9397-08002B2CF9AE}" pid="7" name="ComplianceAssetId">
    <vt:lpwstr/>
  </property>
  <property fmtid="{D5CDD505-2E9C-101B-9397-08002B2CF9AE}" pid="8" name="TemplateUrl">
    <vt:lpwstr/>
  </property>
  <property fmtid="{D5CDD505-2E9C-101B-9397-08002B2CF9AE}" pid="9" name="ITLCPublicURL">
    <vt:lpwstr>, </vt:lpwstr>
  </property>
  <property fmtid="{D5CDD505-2E9C-101B-9397-08002B2CF9AE}" pid="10" name="GUID">
    <vt:lpwstr>2bb88f9d-4442-4baf-bbfb-76eb183f85fe</vt:lpwstr>
  </property>
  <property fmtid="{D5CDD505-2E9C-101B-9397-08002B2CF9AE}" pid="11" name="_ExtendedDescription">
    <vt:lpwstr/>
  </property>
  <property fmtid="{D5CDD505-2E9C-101B-9397-08002B2CF9AE}" pid="12" name="LinksupdatedforPQ">
    <vt:bool>false</vt:bool>
  </property>
  <property fmtid="{D5CDD505-2E9C-101B-9397-08002B2CF9AE}" pid="13" name="PostedonLibGuide?">
    <vt:bool>true</vt:bool>
  </property>
  <property fmtid="{D5CDD505-2E9C-101B-9397-08002B2CF9AE}" pid="14" name="Public URL">
    <vt:lpwstr>, </vt:lpwstr>
  </property>
  <property fmtid="{D5CDD505-2E9C-101B-9397-08002B2CF9AE}" pid="15" name="TriggerFlowInfo">
    <vt:lpwstr/>
  </property>
</Properties>
</file>